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numPr>
          <w:ilvl w:val="0"/>
          <w:numId w:val="0"/>
        </w:numPr>
        <w:kinsoku/>
        <w:wordWrap/>
        <w:overflowPunct/>
        <w:topLinePunct w:val="0"/>
        <w:autoSpaceDE/>
        <w:autoSpaceDN/>
        <w:bidi w:val="0"/>
        <w:adjustRightInd/>
        <w:snapToGrid/>
        <w:spacing w:beforeAutospacing="0" w:afterAutospacing="0" w:line="360" w:lineRule="auto"/>
        <w:jc w:val="center"/>
        <w:textAlignment w:val="auto"/>
        <w:outlineLvl w:val="0"/>
        <w:rPr>
          <w:rFonts w:hint="eastAsia" w:ascii="仿宋" w:hAnsi="仿宋" w:eastAsia="仿宋" w:cs="仿宋"/>
          <w:b/>
          <w:bCs/>
          <w:sz w:val="36"/>
          <w:szCs w:val="36"/>
          <w:highlight w:val="none"/>
          <w:lang w:eastAsia="zh-CN"/>
        </w:rPr>
      </w:pPr>
      <w:bookmarkStart w:id="0" w:name="_Toc12589"/>
      <w:bookmarkStart w:id="1" w:name="_Toc30063"/>
      <w:bookmarkStart w:id="2" w:name="_Toc24115"/>
      <w:bookmarkStart w:id="3" w:name="_Toc15013"/>
      <w:bookmarkStart w:id="4" w:name="_Toc17933"/>
      <w:bookmarkStart w:id="5" w:name="_Toc7890"/>
      <w:r>
        <w:rPr>
          <w:rFonts w:hint="eastAsia" w:ascii="仿宋" w:hAnsi="仿宋" w:eastAsia="仿宋" w:cs="仿宋"/>
          <w:b/>
          <w:bCs/>
          <w:sz w:val="36"/>
          <w:szCs w:val="36"/>
          <w:highlight w:val="none"/>
          <w:lang w:val="en-US" w:eastAsia="zh-CN"/>
        </w:rPr>
        <w:t xml:space="preserve">  </w:t>
      </w:r>
      <w:r>
        <w:rPr>
          <w:rFonts w:hint="eastAsia" w:ascii="仿宋" w:hAnsi="仿宋" w:eastAsia="仿宋" w:cs="仿宋"/>
          <w:b/>
          <w:bCs/>
          <w:sz w:val="36"/>
          <w:szCs w:val="36"/>
          <w:highlight w:val="none"/>
          <w:lang w:eastAsia="zh-CN"/>
        </w:rPr>
        <w:t>评分办法</w:t>
      </w:r>
      <w:bookmarkEnd w:id="0"/>
      <w:bookmarkEnd w:id="1"/>
      <w:bookmarkEnd w:id="2"/>
      <w:bookmarkEnd w:id="3"/>
      <w:bookmarkEnd w:id="4"/>
      <w:r>
        <w:rPr>
          <w:rFonts w:hint="eastAsia" w:ascii="仿宋" w:hAnsi="仿宋" w:eastAsia="仿宋" w:cs="仿宋"/>
          <w:b/>
          <w:bCs/>
          <w:sz w:val="36"/>
          <w:szCs w:val="36"/>
          <w:highlight w:val="none"/>
          <w:lang w:eastAsia="zh-CN"/>
        </w:rPr>
        <w:t>（综合评分法）</w:t>
      </w:r>
      <w:bookmarkEnd w:id="5"/>
    </w:p>
    <w:tbl>
      <w:tblPr>
        <w:tblStyle w:val="26"/>
        <w:tblpPr w:leftFromText="180" w:rightFromText="180" w:vertAnchor="text" w:horzAnchor="page" w:tblpX="1574" w:tblpY="618"/>
        <w:tblOverlap w:val="never"/>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8"/>
        <w:gridCol w:w="71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exact"/>
          <w:tblHeader/>
        </w:trPr>
        <w:tc>
          <w:tcPr>
            <w:tcW w:w="2138"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仿宋" w:hAnsi="仿宋" w:eastAsia="仿宋" w:cs="仿宋"/>
                <w:b/>
                <w:sz w:val="24"/>
                <w:szCs w:val="24"/>
                <w:highlight w:val="none"/>
              </w:rPr>
            </w:pPr>
            <w:bookmarkStart w:id="6" w:name="_Toc15056"/>
            <w:bookmarkStart w:id="7" w:name="_Toc1603"/>
            <w:bookmarkStart w:id="8" w:name="_Toc2694"/>
            <w:bookmarkStart w:id="9" w:name="_Toc10283"/>
            <w:bookmarkStart w:id="10" w:name="_Toc18202"/>
            <w:r>
              <w:rPr>
                <w:rFonts w:hint="eastAsia" w:ascii="仿宋" w:hAnsi="仿宋" w:eastAsia="仿宋" w:cs="仿宋"/>
                <w:b/>
                <w:sz w:val="24"/>
                <w:szCs w:val="24"/>
                <w:highlight w:val="none"/>
              </w:rPr>
              <w:t>评审内容</w:t>
            </w:r>
          </w:p>
        </w:tc>
        <w:tc>
          <w:tcPr>
            <w:tcW w:w="7122"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仿宋" w:hAnsi="仿宋" w:eastAsia="仿宋" w:cs="仿宋"/>
                <w:b/>
                <w:sz w:val="24"/>
                <w:szCs w:val="24"/>
                <w:highlight w:val="none"/>
              </w:rPr>
            </w:pPr>
            <w:r>
              <w:rPr>
                <w:rFonts w:hint="eastAsia" w:ascii="仿宋" w:hAnsi="仿宋" w:eastAsia="仿宋" w:cs="仿宋"/>
                <w:b/>
                <w:sz w:val="24"/>
                <w:szCs w:val="24"/>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exac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评标总得分计算公式</w:t>
            </w:r>
          </w:p>
        </w:tc>
        <w:tc>
          <w:tcPr>
            <w:tcW w:w="7122" w:type="dxa"/>
            <w:vAlign w:val="center"/>
          </w:tcPr>
          <w:p>
            <w:pPr>
              <w:keepNext w:val="0"/>
              <w:keepLines w:val="0"/>
              <w:pageBreakBefore w:val="0"/>
              <w:widowControl w:val="0"/>
              <w:kinsoku/>
              <w:wordWrap/>
              <w:overflowPunct/>
              <w:topLinePunct w:val="0"/>
              <w:autoSpaceDE/>
              <w:autoSpaceDN/>
              <w:bidi w:val="0"/>
              <w:snapToGrid/>
              <w:spacing w:beforeAutospacing="0" w:afterAutospacing="0" w:line="360" w:lineRule="auto"/>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rPr>
              <w:t>投标人的评标总得分＝F1＋F2+F3</w:t>
            </w:r>
            <w:r>
              <w:rPr>
                <w:rFonts w:hint="eastAsia" w:ascii="方正仿宋_GBK" w:hAnsi="方正仿宋_GBK" w:eastAsia="方正仿宋_GBK" w:cs="方正仿宋_GBK"/>
                <w:sz w:val="28"/>
                <w:szCs w:val="28"/>
                <w:highlight w:val="none"/>
                <w:lang w:val="en-US" w:eastAsia="zh-CN"/>
              </w:rPr>
              <w:t>+F4+F5</w:t>
            </w:r>
          </w:p>
          <w:p>
            <w:pPr>
              <w:keepNext w:val="0"/>
              <w:keepLines w:val="0"/>
              <w:pageBreakBefore w:val="0"/>
              <w:widowControl w:val="0"/>
              <w:kinsoku/>
              <w:wordWrap/>
              <w:overflowPunct/>
              <w:topLinePunct w:val="0"/>
              <w:autoSpaceDE/>
              <w:autoSpaceDN/>
              <w:bidi w:val="0"/>
              <w:snapToGrid/>
              <w:spacing w:line="360" w:lineRule="auto"/>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rPr>
              <w:t>其中：F1、F2、F3</w:t>
            </w:r>
            <w:r>
              <w:rPr>
                <w:rFonts w:hint="eastAsia" w:ascii="方正仿宋_GBK" w:hAnsi="方正仿宋_GBK" w:eastAsia="方正仿宋_GBK" w:cs="方正仿宋_GBK"/>
                <w:sz w:val="28"/>
                <w:szCs w:val="28"/>
                <w:highlight w:val="none"/>
                <w:lang w:eastAsia="zh-CN"/>
              </w:rPr>
              <w:t>、</w:t>
            </w:r>
            <w:r>
              <w:rPr>
                <w:rFonts w:hint="eastAsia" w:ascii="方正仿宋_GBK" w:hAnsi="方正仿宋_GBK" w:eastAsia="方正仿宋_GBK" w:cs="方正仿宋_GBK"/>
                <w:sz w:val="28"/>
                <w:szCs w:val="28"/>
                <w:highlight w:val="none"/>
                <w:lang w:val="en-US" w:eastAsia="zh-CN"/>
              </w:rPr>
              <w:t>F4、F5</w:t>
            </w:r>
            <w:r>
              <w:rPr>
                <w:rFonts w:hint="eastAsia" w:ascii="方正仿宋_GBK" w:hAnsi="方正仿宋_GBK" w:eastAsia="方正仿宋_GBK" w:cs="方正仿宋_GBK"/>
                <w:sz w:val="28"/>
                <w:szCs w:val="28"/>
                <w:highlight w:val="none"/>
              </w:rPr>
              <w:t>分别为投标报价、</w:t>
            </w:r>
            <w:r>
              <w:rPr>
                <w:rFonts w:hint="eastAsia" w:ascii="方正仿宋_GBK" w:hAnsi="方正仿宋_GBK" w:eastAsia="方正仿宋_GBK" w:cs="方正仿宋_GBK"/>
                <w:sz w:val="28"/>
                <w:szCs w:val="28"/>
                <w:highlight w:val="none"/>
                <w:lang w:val="en-US" w:eastAsia="zh-CN"/>
              </w:rPr>
              <w:t>党建品牌设计方案</w:t>
            </w:r>
            <w:r>
              <w:rPr>
                <w:rFonts w:hint="eastAsia" w:ascii="方正仿宋_GBK" w:hAnsi="方正仿宋_GBK" w:eastAsia="方正仿宋_GBK" w:cs="方正仿宋_GBK"/>
                <w:sz w:val="28"/>
                <w:szCs w:val="28"/>
                <w:highlight w:val="none"/>
              </w:rPr>
              <w:t>、</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服务方案</w:t>
            </w:r>
            <w:r>
              <w:rPr>
                <w:rFonts w:hint="eastAsia" w:ascii="方正仿宋_GBK" w:hAnsi="方正仿宋_GBK" w:eastAsia="方正仿宋_GBK" w:cs="方正仿宋_GBK"/>
                <w:color w:val="000000" w:themeColor="text1"/>
                <w:sz w:val="28"/>
                <w:szCs w:val="28"/>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培训方案、业绩部分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1" w:hRule="exac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方正仿宋_GBK" w:hAnsi="方正仿宋_GBK" w:eastAsia="方正仿宋_GBK" w:cs="方正仿宋_GBK"/>
                <w:color w:val="000000" w:themeColor="text1"/>
                <w:sz w:val="28"/>
                <w:szCs w:val="28"/>
                <w:highlight w:val="none"/>
                <w14:textFill>
                  <w14:solidFill>
                    <w14:schemeClr w14:val="tx1"/>
                  </w14:solidFill>
                </w14:textFill>
              </w:rPr>
            </w:pP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投标报价F1</w:t>
            </w:r>
          </w:p>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（满分</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20</w:t>
            </w:r>
            <w:r>
              <w:rPr>
                <w:rFonts w:hint="eastAsia" w:ascii="方正仿宋_GBK" w:hAnsi="方正仿宋_GBK" w:eastAsia="方正仿宋_GBK" w:cs="方正仿宋_GBK"/>
                <w:color w:val="000000" w:themeColor="text1"/>
                <w:sz w:val="28"/>
                <w:szCs w:val="28"/>
                <w:highlight w:val="none"/>
                <w14:textFill>
                  <w14:solidFill>
                    <w14:schemeClr w14:val="tx1"/>
                  </w14:solidFill>
                </w14:textFill>
              </w:rPr>
              <w:t>分）</w:t>
            </w:r>
          </w:p>
        </w:tc>
        <w:tc>
          <w:tcPr>
            <w:tcW w:w="7122" w:type="dxa"/>
            <w:vAlign w:val="center"/>
          </w:tcPr>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eastAsia="zh-CN"/>
              </w:rPr>
              <w:t>投标报价计算公式=评标基准价/投标报价×</w:t>
            </w:r>
            <w:r>
              <w:rPr>
                <w:rFonts w:hint="eastAsia" w:ascii="方正仿宋_GBK" w:hAnsi="方正仿宋_GBK" w:eastAsia="方正仿宋_GBK" w:cs="方正仿宋_GBK"/>
                <w:sz w:val="28"/>
                <w:szCs w:val="28"/>
                <w:highlight w:val="none"/>
                <w:lang w:val="en-US" w:eastAsia="zh-CN"/>
              </w:rPr>
              <w:t>20</w:t>
            </w:r>
          </w:p>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即：F1=[C/（B1，B2，…，Bn）]×</w:t>
            </w:r>
            <w:r>
              <w:rPr>
                <w:rFonts w:hint="eastAsia" w:ascii="方正仿宋_GBK" w:hAnsi="方正仿宋_GBK" w:eastAsia="方正仿宋_GBK" w:cs="方正仿宋_GBK"/>
                <w:sz w:val="28"/>
                <w:szCs w:val="28"/>
                <w:highlight w:val="none"/>
                <w:lang w:val="en-US" w:eastAsia="zh-CN"/>
              </w:rPr>
              <w:t>20</w:t>
            </w:r>
            <w:r>
              <w:rPr>
                <w:rFonts w:hint="eastAsia" w:ascii="方正仿宋_GBK" w:hAnsi="方正仿宋_GBK" w:eastAsia="方正仿宋_GBK" w:cs="方正仿宋_GBK"/>
                <w:sz w:val="28"/>
                <w:szCs w:val="28"/>
                <w:highlight w:val="none"/>
                <w:lang w:eastAsia="zh-CN"/>
              </w:rPr>
              <w:t>注：C为评标基准价，即有效投标人是指通过符合性评审的投标人，评标基准价是指各有效投标人中的最低投标报价。</w:t>
            </w:r>
          </w:p>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eastAsia="zh-CN"/>
              </w:rPr>
              <w:t>B1，B2，…，Bn为第n个经初步审查合格的有效投标报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5"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left="799" w:leftChars="114" w:hanging="560" w:hangingChars="2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lang w:val="en-US" w:eastAsia="zh-CN"/>
              </w:rPr>
              <w:t>党建品牌设计方案</w:t>
            </w:r>
            <w:r>
              <w:rPr>
                <w:rFonts w:hint="eastAsia" w:ascii="方正仿宋_GBK" w:hAnsi="方正仿宋_GBK" w:eastAsia="方正仿宋_GBK" w:cs="方正仿宋_GBK"/>
                <w:sz w:val="28"/>
                <w:szCs w:val="28"/>
                <w:highlight w:val="none"/>
              </w:rPr>
              <w:t>F2</w:t>
            </w:r>
          </w:p>
          <w:p>
            <w:pPr>
              <w:keepNext w:val="0"/>
              <w:keepLines w:val="0"/>
              <w:pageBreakBefore w:val="0"/>
              <w:widowControl w:val="0"/>
              <w:kinsoku/>
              <w:wordWrap/>
              <w:overflowPunct/>
              <w:topLinePunct w:val="0"/>
              <w:autoSpaceDE/>
              <w:autoSpaceDN/>
              <w:bidi w:val="0"/>
              <w:snapToGrid/>
              <w:spacing w:line="360" w:lineRule="auto"/>
              <w:ind w:firstLine="280" w:firstLineChars="100"/>
              <w:jc w:val="both"/>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（满分</w:t>
            </w:r>
            <w:r>
              <w:rPr>
                <w:rFonts w:hint="eastAsia" w:ascii="方正仿宋_GBK" w:hAnsi="方正仿宋_GBK" w:eastAsia="方正仿宋_GBK" w:cs="方正仿宋_GBK"/>
                <w:sz w:val="28"/>
                <w:szCs w:val="28"/>
                <w:highlight w:val="none"/>
                <w:lang w:val="en-US" w:eastAsia="zh-CN"/>
              </w:rPr>
              <w:t>35</w:t>
            </w:r>
            <w:r>
              <w:rPr>
                <w:rFonts w:hint="eastAsia" w:ascii="方正仿宋_GBK" w:hAnsi="方正仿宋_GBK" w:eastAsia="方正仿宋_GBK" w:cs="方正仿宋_GBK"/>
                <w:sz w:val="28"/>
                <w:szCs w:val="28"/>
                <w:highlight w:val="none"/>
              </w:rPr>
              <w:t>分）</w:t>
            </w:r>
          </w:p>
        </w:tc>
        <w:tc>
          <w:tcPr>
            <w:tcW w:w="7122" w:type="dxa"/>
            <w:vAlign w:val="center"/>
          </w:tcPr>
          <w:p>
            <w:pPr>
              <w:pStyle w:val="2"/>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党建品牌设计方案：</w:t>
            </w:r>
          </w:p>
          <w:p>
            <w:pPr>
              <w:pStyle w:val="2"/>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1.方案内容特别全面、合理、可行、针对性强，能满足或优于采购要求的，得24-35分；</w:t>
            </w:r>
          </w:p>
          <w:p>
            <w:pPr>
              <w:pStyle w:val="2"/>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2.方案内容全面，有一定合理性、可行性，能基本满足采购要求的，得12-23分；</w:t>
            </w:r>
          </w:p>
          <w:p>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Chars="0"/>
              <w:textAlignment w:val="auto"/>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highlight w:val="none"/>
                <w:lang w:val="en-US" w:eastAsia="zh-CN"/>
              </w:rPr>
              <w:t>3.方案内容粗略，针对性不强、不全面的，得0～11分；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3"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firstLine="280" w:firstLineChars="100"/>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服务方案</w:t>
            </w:r>
            <w:r>
              <w:rPr>
                <w:rFonts w:hint="eastAsia" w:ascii="方正仿宋_GBK" w:hAnsi="方正仿宋_GBK" w:eastAsia="方正仿宋_GBK" w:cs="方正仿宋_GBK"/>
                <w:sz w:val="28"/>
                <w:szCs w:val="28"/>
                <w:highlight w:val="none"/>
              </w:rPr>
              <w:t>F</w:t>
            </w:r>
            <w:r>
              <w:rPr>
                <w:rFonts w:hint="eastAsia" w:ascii="方正仿宋_GBK" w:hAnsi="方正仿宋_GBK" w:eastAsia="方正仿宋_GBK" w:cs="方正仿宋_GBK"/>
                <w:sz w:val="28"/>
                <w:szCs w:val="28"/>
                <w:highlight w:val="none"/>
                <w:lang w:val="en-US" w:eastAsia="zh-CN"/>
              </w:rPr>
              <w:t>3</w:t>
            </w:r>
          </w:p>
          <w:p>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（满分</w:t>
            </w:r>
            <w:r>
              <w:rPr>
                <w:rFonts w:hint="eastAsia" w:ascii="方正仿宋_GBK" w:hAnsi="方正仿宋_GBK" w:eastAsia="方正仿宋_GBK" w:cs="方正仿宋_GBK"/>
                <w:sz w:val="28"/>
                <w:szCs w:val="28"/>
                <w:highlight w:val="none"/>
                <w:lang w:val="en-US" w:eastAsia="zh-CN"/>
              </w:rPr>
              <w:t>30</w:t>
            </w:r>
            <w:r>
              <w:rPr>
                <w:rFonts w:hint="eastAsia" w:ascii="方正仿宋_GBK" w:hAnsi="方正仿宋_GBK" w:eastAsia="方正仿宋_GBK" w:cs="方正仿宋_GBK"/>
                <w:sz w:val="28"/>
                <w:szCs w:val="28"/>
                <w:highlight w:val="none"/>
              </w:rPr>
              <w:t>分）</w:t>
            </w:r>
          </w:p>
        </w:tc>
        <w:tc>
          <w:tcPr>
            <w:tcW w:w="7122" w:type="dxa"/>
            <w:vAlign w:val="center"/>
          </w:tcPr>
          <w:p>
            <w:pPr>
              <w:pStyle w:val="2"/>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服务方案：</w:t>
            </w:r>
          </w:p>
          <w:p>
            <w:pPr>
              <w:pStyle w:val="2"/>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1.方案内容特别全面、合理、可行、针对性强，能满足或优于采购要求的，得21-30分；</w:t>
            </w:r>
          </w:p>
          <w:p>
            <w:pPr>
              <w:pStyle w:val="2"/>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2.方案内容全面，有一定合理性、可行性，能基本满足采购要求的，得10-20分；</w:t>
            </w:r>
          </w:p>
          <w:p>
            <w:pPr>
              <w:pStyle w:val="2"/>
              <w:rPr>
                <w:rFonts w:hint="eastAsia" w:ascii="方正仿宋_GBK" w:hAnsi="方正仿宋_GBK" w:eastAsia="方正仿宋_GBK" w:cs="方正仿宋_GBK"/>
                <w:sz w:val="28"/>
                <w:szCs w:val="28"/>
                <w:highlight w:val="none"/>
                <w:lang w:eastAsia="zh-CN"/>
              </w:rPr>
            </w:pPr>
            <w:r>
              <w:rPr>
                <w:rFonts w:hint="eastAsia" w:ascii="方正仿宋_GBK" w:hAnsi="方正仿宋_GBK" w:eastAsia="方正仿宋_GBK" w:cs="方正仿宋_GBK"/>
                <w:sz w:val="28"/>
                <w:szCs w:val="28"/>
                <w:highlight w:val="none"/>
                <w:lang w:val="en-US" w:eastAsia="zh-CN"/>
              </w:rPr>
              <w:t>3.方案内容粗略，不全面的，</w:t>
            </w:r>
            <w:bookmarkStart w:id="11" w:name="_GoBack"/>
            <w:bookmarkEnd w:id="11"/>
            <w:r>
              <w:rPr>
                <w:rFonts w:hint="eastAsia" w:ascii="方正仿宋_GBK" w:hAnsi="方正仿宋_GBK" w:eastAsia="方正仿宋_GBK" w:cs="方正仿宋_GBK"/>
                <w:sz w:val="28"/>
                <w:szCs w:val="28"/>
                <w:highlight w:val="none"/>
                <w:lang w:val="en-US" w:eastAsia="zh-CN"/>
              </w:rPr>
              <w:t>得0～9分；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7"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firstLine="280" w:firstLineChars="100"/>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培训方案</w:t>
            </w:r>
            <w:r>
              <w:rPr>
                <w:rFonts w:hint="eastAsia" w:ascii="方正仿宋_GBK" w:hAnsi="方正仿宋_GBK" w:eastAsia="方正仿宋_GBK" w:cs="方正仿宋_GBK"/>
                <w:sz w:val="28"/>
                <w:szCs w:val="28"/>
                <w:highlight w:val="none"/>
              </w:rPr>
              <w:t>F</w:t>
            </w:r>
            <w:r>
              <w:rPr>
                <w:rFonts w:hint="eastAsia" w:ascii="方正仿宋_GBK" w:hAnsi="方正仿宋_GBK" w:eastAsia="方正仿宋_GBK" w:cs="方正仿宋_GBK"/>
                <w:sz w:val="28"/>
                <w:szCs w:val="28"/>
                <w:highlight w:val="none"/>
                <w:lang w:val="en-US" w:eastAsia="zh-CN"/>
              </w:rPr>
              <w:t>4</w:t>
            </w:r>
          </w:p>
          <w:p>
            <w:pPr>
              <w:keepNext w:val="0"/>
              <w:keepLines w:val="0"/>
              <w:pageBreakBefore w:val="0"/>
              <w:widowControl w:val="0"/>
              <w:kinsoku/>
              <w:wordWrap/>
              <w:overflowPunct/>
              <w:topLinePunct w:val="0"/>
              <w:autoSpaceDE/>
              <w:autoSpaceDN/>
              <w:bidi w:val="0"/>
              <w:snapToGrid/>
              <w:spacing w:line="360" w:lineRule="auto"/>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（满分</w:t>
            </w:r>
            <w:r>
              <w:rPr>
                <w:rFonts w:hint="eastAsia" w:ascii="方正仿宋_GBK" w:hAnsi="方正仿宋_GBK" w:eastAsia="方正仿宋_GBK" w:cs="方正仿宋_GBK"/>
                <w:sz w:val="28"/>
                <w:szCs w:val="28"/>
                <w:highlight w:val="none"/>
                <w:lang w:val="en-US" w:eastAsia="zh-CN"/>
              </w:rPr>
              <w:t>10</w:t>
            </w:r>
            <w:r>
              <w:rPr>
                <w:rFonts w:hint="eastAsia" w:ascii="方正仿宋_GBK" w:hAnsi="方正仿宋_GBK" w:eastAsia="方正仿宋_GBK" w:cs="方正仿宋_GBK"/>
                <w:sz w:val="28"/>
                <w:szCs w:val="28"/>
                <w:highlight w:val="none"/>
              </w:rPr>
              <w:t>分）</w:t>
            </w:r>
          </w:p>
        </w:tc>
        <w:tc>
          <w:tcPr>
            <w:tcW w:w="7122" w:type="dxa"/>
            <w:vAlign w:val="center"/>
          </w:tcPr>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1.方案内容全面、内容合理性、可行性强，能满足或优于采购要求的，得7～10分；</w:t>
            </w:r>
          </w:p>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2.方案内容基本合理、可行，能基本满足采购要求的，得3～6分；</w:t>
            </w:r>
          </w:p>
          <w:p>
            <w:pPr>
              <w:pStyle w:val="2"/>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3.</w:t>
            </w:r>
            <w:r>
              <w:rPr>
                <w:rFonts w:hint="eastAsia" w:ascii="方正仿宋_GBK" w:hAnsi="方正仿宋_GBK" w:eastAsia="方正仿宋_GBK" w:cs="方正仿宋_GBK"/>
                <w:sz w:val="28"/>
                <w:szCs w:val="28"/>
                <w:highlight w:val="none"/>
                <w:lang w:val="en-US" w:eastAsia="zh-CN"/>
              </w:rPr>
              <w:t>方案内容粗略，不全面的，</w:t>
            </w:r>
            <w:r>
              <w:rPr>
                <w:rFonts w:hint="eastAsia" w:ascii="方正仿宋_GBK" w:hAnsi="方正仿宋_GBK" w:eastAsia="方正仿宋_GBK" w:cs="方正仿宋_GBK"/>
                <w:color w:val="000000" w:themeColor="text1"/>
                <w:sz w:val="28"/>
                <w:szCs w:val="28"/>
                <w:highlight w:val="none"/>
                <w:lang w:val="en-US" w:eastAsia="zh-CN"/>
                <w14:textFill>
                  <w14:solidFill>
                    <w14:schemeClr w14:val="tx1"/>
                  </w14:solidFill>
                </w14:textFill>
              </w:rPr>
              <w:t>得0-2分；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0" w:hRule="atLeast"/>
        </w:trPr>
        <w:tc>
          <w:tcPr>
            <w:tcW w:w="2138" w:type="dxa"/>
            <w:vAlign w:val="center"/>
          </w:tcPr>
          <w:p>
            <w:pPr>
              <w:keepNext w:val="0"/>
              <w:keepLines w:val="0"/>
              <w:pageBreakBefore w:val="0"/>
              <w:widowControl w:val="0"/>
              <w:kinsoku/>
              <w:wordWrap/>
              <w:overflowPunct/>
              <w:topLinePunct w:val="0"/>
              <w:autoSpaceDE/>
              <w:autoSpaceDN/>
              <w:bidi w:val="0"/>
              <w:snapToGrid/>
              <w:spacing w:line="360" w:lineRule="auto"/>
              <w:ind w:firstLine="280" w:firstLineChars="100"/>
              <w:jc w:val="both"/>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业绩方案</w:t>
            </w:r>
            <w:r>
              <w:rPr>
                <w:rFonts w:hint="eastAsia" w:ascii="方正仿宋_GBK" w:hAnsi="方正仿宋_GBK" w:eastAsia="方正仿宋_GBK" w:cs="方正仿宋_GBK"/>
                <w:sz w:val="28"/>
                <w:szCs w:val="28"/>
                <w:highlight w:val="none"/>
              </w:rPr>
              <w:t>F</w:t>
            </w:r>
            <w:r>
              <w:rPr>
                <w:rFonts w:hint="eastAsia" w:ascii="方正仿宋_GBK" w:hAnsi="方正仿宋_GBK" w:eastAsia="方正仿宋_GBK" w:cs="方正仿宋_GBK"/>
                <w:sz w:val="28"/>
                <w:szCs w:val="28"/>
                <w:highlight w:val="none"/>
                <w:lang w:val="en-US" w:eastAsia="zh-CN"/>
              </w:rPr>
              <w:t>5</w:t>
            </w:r>
          </w:p>
          <w:p>
            <w:pPr>
              <w:keepNext w:val="0"/>
              <w:keepLines w:val="0"/>
              <w:pageBreakBefore w:val="0"/>
              <w:widowControl w:val="0"/>
              <w:kinsoku/>
              <w:wordWrap/>
              <w:overflowPunct/>
              <w:topLinePunct w:val="0"/>
              <w:autoSpaceDE/>
              <w:autoSpaceDN/>
              <w:bidi w:val="0"/>
              <w:snapToGrid/>
              <w:spacing w:line="360" w:lineRule="auto"/>
              <w:textAlignment w:val="auto"/>
              <w:rPr>
                <w:rFonts w:hint="eastAsia" w:ascii="方正仿宋_GBK" w:hAnsi="方正仿宋_GBK" w:eastAsia="方正仿宋_GBK" w:cs="方正仿宋_GBK"/>
                <w:sz w:val="28"/>
                <w:szCs w:val="28"/>
                <w:highlight w:val="none"/>
              </w:rPr>
            </w:pPr>
            <w:r>
              <w:rPr>
                <w:rFonts w:hint="eastAsia" w:ascii="方正仿宋_GBK" w:hAnsi="方正仿宋_GBK" w:eastAsia="方正仿宋_GBK" w:cs="方正仿宋_GBK"/>
                <w:sz w:val="28"/>
                <w:szCs w:val="28"/>
                <w:highlight w:val="none"/>
              </w:rPr>
              <w:t>（满分</w:t>
            </w:r>
            <w:r>
              <w:rPr>
                <w:rFonts w:hint="eastAsia" w:ascii="方正仿宋_GBK" w:hAnsi="方正仿宋_GBK" w:eastAsia="方正仿宋_GBK" w:cs="方正仿宋_GBK"/>
                <w:sz w:val="28"/>
                <w:szCs w:val="28"/>
                <w:highlight w:val="none"/>
                <w:lang w:val="en-US" w:eastAsia="zh-CN"/>
              </w:rPr>
              <w:t>5</w:t>
            </w:r>
            <w:r>
              <w:rPr>
                <w:rFonts w:hint="eastAsia" w:ascii="方正仿宋_GBK" w:hAnsi="方正仿宋_GBK" w:eastAsia="方正仿宋_GBK" w:cs="方正仿宋_GBK"/>
                <w:sz w:val="28"/>
                <w:szCs w:val="28"/>
                <w:highlight w:val="none"/>
              </w:rPr>
              <w:t>分）</w:t>
            </w:r>
          </w:p>
        </w:tc>
        <w:tc>
          <w:tcPr>
            <w:tcW w:w="7122" w:type="dxa"/>
            <w:vAlign w:val="center"/>
          </w:tcPr>
          <w:p>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方正仿宋_GBK" w:hAnsi="方正仿宋_GBK" w:eastAsia="方正仿宋_GBK" w:cs="方正仿宋_GBK"/>
                <w:sz w:val="28"/>
                <w:szCs w:val="28"/>
                <w:highlight w:val="none"/>
                <w:lang w:val="en-US" w:eastAsia="zh-CN"/>
              </w:rPr>
            </w:pPr>
            <w:r>
              <w:rPr>
                <w:rFonts w:hint="eastAsia" w:ascii="方正仿宋_GBK" w:hAnsi="方正仿宋_GBK" w:eastAsia="方正仿宋_GBK" w:cs="方正仿宋_GBK"/>
                <w:sz w:val="28"/>
                <w:szCs w:val="28"/>
                <w:highlight w:val="none"/>
                <w:lang w:val="en-US" w:eastAsia="zh-CN"/>
              </w:rPr>
              <w:t>供应商近三年至今的类似业绩，提供一份得一分（如合同或中标通知书原件扫描件，不提供证明材料或不满足要求的不得分），最高不超过5分。</w:t>
            </w:r>
          </w:p>
        </w:tc>
      </w:tr>
      <w:bookmarkEnd w:id="6"/>
      <w:bookmarkEnd w:id="7"/>
      <w:bookmarkEnd w:id="8"/>
      <w:bookmarkEnd w:id="9"/>
      <w:bookmarkEnd w:id="10"/>
    </w:tbl>
    <w:p>
      <w:pPr>
        <w:pageBreakBefore w:val="0"/>
        <w:kinsoku/>
        <w:overflowPunct/>
        <w:bidi w:val="0"/>
        <w:spacing w:line="360" w:lineRule="auto"/>
        <w:jc w:val="both"/>
        <w:rPr>
          <w:rFonts w:hint="eastAsia" w:ascii="仿宋" w:hAnsi="仿宋" w:eastAsia="仿宋" w:cs="仿宋"/>
          <w:b/>
          <w:bCs/>
          <w:kern w:val="2"/>
          <w:sz w:val="32"/>
          <w:szCs w:val="28"/>
          <w:highlight w:val="none"/>
          <w:lang w:val="en-US" w:eastAsia="zh-CN" w:bidi="ar-SA"/>
        </w:rPr>
      </w:pPr>
    </w:p>
    <w:sectPr>
      <w:footerReference r:id="rId5" w:type="first"/>
      <w:headerReference r:id="rId3" w:type="default"/>
      <w:footerReference r:id="rId4" w:type="default"/>
      <w:pgSz w:w="11905" w:h="16838"/>
      <w:pgMar w:top="1304" w:right="1327" w:bottom="1304" w:left="1327" w:header="851" w:footer="964" w:gutter="0"/>
      <w:pgNumType w:fmt="numberInDas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Consolas">
    <w:panose1 w:val="020B0609020204030204"/>
    <w:charset w:val="00"/>
    <w:family w:val="modern"/>
    <w:pitch w:val="default"/>
    <w:sig w:usb0="E00006FF" w:usb1="0000FCFF" w:usb2="00000001" w:usb3="00000000" w:csb0="6000019F" w:csb1="DFD7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tabs>
        <w:tab w:val="center" w:pos="4572"/>
        <w:tab w:val="right" w:pos="9025"/>
      </w:tabs>
      <w:jc w:val="right"/>
    </w:pPr>
    <w:r>
      <w:rPr>
        <w:rFonts w:hint="eastAsia"/>
      </w:rPr>
      <w:tab/>
    </w: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rFonts w:hint="eastAsia" w:ascii="仿宋" w:hAnsi="仿宋" w:eastAsia="仿宋" w:cs="仿宋"/>
        <w:sz w:val="21"/>
        <w:szCs w:val="21"/>
      </w:rPr>
    </w:pPr>
    <w:r>
      <w:rPr>
        <w:rFonts w:hint="eastAsia" w:ascii="仿宋" w:hAnsi="仿宋" w:eastAsia="仿宋" w:cs="仿宋"/>
        <w:sz w:val="21"/>
        <w:szCs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18"/>
                      <w:rPr>
                        <w:rFonts w:hint="eastAsia" w:ascii="仿宋" w:hAnsi="仿宋" w:eastAsia="仿宋" w:cs="仿宋"/>
                      </w:rPr>
                    </w:pPr>
                    <w:r>
                      <w:rPr>
                        <w:rFonts w:hint="eastAsia" w:ascii="仿宋" w:hAnsi="仿宋" w:eastAsia="仿宋" w:cs="仿宋"/>
                      </w:rPr>
                      <w:t xml:space="preserve">第 </w:t>
                    </w:r>
                    <w:r>
                      <w:rPr>
                        <w:rFonts w:hint="eastAsia" w:ascii="仿宋" w:hAnsi="仿宋" w:eastAsia="仿宋" w:cs="仿宋"/>
                      </w:rPr>
                      <w:fldChar w:fldCharType="begin"/>
                    </w:r>
                    <w:r>
                      <w:rPr>
                        <w:rFonts w:hint="eastAsia" w:ascii="仿宋" w:hAnsi="仿宋" w:eastAsia="仿宋" w:cs="仿宋"/>
                      </w:rPr>
                      <w:instrText xml:space="preserve"> PAGE  \* MERGEFORMAT </w:instrText>
                    </w:r>
                    <w:r>
                      <w:rPr>
                        <w:rFonts w:hint="eastAsia" w:ascii="仿宋" w:hAnsi="仿宋" w:eastAsia="仿宋" w:cs="仿宋"/>
                      </w:rPr>
                      <w:fldChar w:fldCharType="separate"/>
                    </w:r>
                    <w:r>
                      <w:rPr>
                        <w:rFonts w:hint="eastAsia" w:ascii="仿宋" w:hAnsi="仿宋" w:eastAsia="仿宋" w:cs="仿宋"/>
                      </w:rPr>
                      <w:t>66</w:t>
                    </w:r>
                    <w:r>
                      <w:rPr>
                        <w:rFonts w:hint="eastAsia" w:ascii="仿宋" w:hAnsi="仿宋" w:eastAsia="仿宋" w:cs="仿宋"/>
                      </w:rPr>
                      <w:fldChar w:fldCharType="end"/>
                    </w:r>
                    <w:r>
                      <w:rPr>
                        <w:rFonts w:hint="eastAsia" w:ascii="仿宋" w:hAnsi="仿宋" w:eastAsia="仿宋" w:cs="仿宋"/>
                      </w:rPr>
                      <w:t xml:space="preserve"> 页 共 </w:t>
                    </w:r>
                    <w:r>
                      <w:rPr>
                        <w:rFonts w:hint="eastAsia" w:ascii="仿宋" w:hAnsi="仿宋" w:eastAsia="仿宋" w:cs="仿宋"/>
                      </w:rPr>
                      <w:fldChar w:fldCharType="begin"/>
                    </w:r>
                    <w:r>
                      <w:rPr>
                        <w:rFonts w:hint="eastAsia" w:ascii="仿宋" w:hAnsi="仿宋" w:eastAsia="仿宋" w:cs="仿宋"/>
                      </w:rPr>
                      <w:instrText xml:space="preserve"> NUMPAGES  \* MERGEFORMAT </w:instrText>
                    </w:r>
                    <w:r>
                      <w:rPr>
                        <w:rFonts w:hint="eastAsia" w:ascii="仿宋" w:hAnsi="仿宋" w:eastAsia="仿宋" w:cs="仿宋"/>
                      </w:rPr>
                      <w:fldChar w:fldCharType="separate"/>
                    </w:r>
                    <w:r>
                      <w:rPr>
                        <w:rFonts w:hint="eastAsia" w:ascii="仿宋" w:hAnsi="仿宋" w:eastAsia="仿宋" w:cs="仿宋"/>
                      </w:rPr>
                      <w:t>68</w:t>
                    </w:r>
                    <w:r>
                      <w:rPr>
                        <w:rFonts w:hint="eastAsia" w:ascii="仿宋" w:hAnsi="仿宋" w:eastAsia="仿宋" w:cs="仿宋"/>
                      </w:rPr>
                      <w:fldChar w:fldCharType="end"/>
                    </w:r>
                    <w:r>
                      <w:rPr>
                        <w:rFonts w:hint="eastAsia" w:ascii="仿宋" w:hAnsi="仿宋" w:eastAsia="仿宋" w:cs="仿宋"/>
                      </w:rPr>
                      <w:t xml:space="preserve"> 页</w:t>
                    </w:r>
                  </w:p>
                </w:txbxContent>
              </v:textbox>
            </v:shape>
          </w:pict>
        </mc:Fallback>
      </mc:AlternateContent>
    </w:r>
    <w:r>
      <w:rPr>
        <w:rFonts w:hint="eastAsia" w:ascii="仿宋" w:hAnsi="仿宋" w:eastAsia="仿宋" w:cs="仿宋"/>
        <w:bCs/>
        <w:sz w:val="21"/>
        <w:szCs w:val="21"/>
        <w:lang w:eastAsia="zh-CN"/>
      </w:rPr>
      <w:t>德宏州润宇招标代理有限公司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cs="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cs="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cs="Times New Roman"/>
        <w:b/>
        <w:i w:val="0"/>
        <w:sz w:val="24"/>
      </w:rPr>
    </w:lvl>
    <w:lvl w:ilvl="3" w:tentative="0">
      <w:start w:val="1"/>
      <w:numFmt w:val="decimal"/>
      <w:pStyle w:val="6"/>
      <w:lvlText w:val="%1.%2.%3.%4"/>
      <w:lvlJc w:val="left"/>
      <w:pPr>
        <w:tabs>
          <w:tab w:val="left" w:pos="2155"/>
        </w:tabs>
        <w:ind w:left="2155" w:hanging="1078"/>
      </w:pPr>
      <w:rPr>
        <w:rFonts w:hint="default" w:ascii="Arial" w:hAnsi="Arial" w:cs="Times New Roman"/>
        <w:b w:val="0"/>
        <w:i w:val="0"/>
        <w:sz w:val="24"/>
      </w:rPr>
    </w:lvl>
    <w:lvl w:ilvl="4" w:tentative="0">
      <w:start w:val="1"/>
      <w:numFmt w:val="decimal"/>
      <w:lvlText w:val="%1.%2.%3.%4.%5"/>
      <w:lvlJc w:val="left"/>
      <w:pPr>
        <w:tabs>
          <w:tab w:val="left" w:pos="3141"/>
        </w:tabs>
        <w:ind w:left="2551" w:hanging="850"/>
      </w:pPr>
      <w:rPr>
        <w:rFonts w:hint="eastAsia" w:cs="Times New Roman"/>
      </w:rPr>
    </w:lvl>
    <w:lvl w:ilvl="5" w:tentative="0">
      <w:start w:val="1"/>
      <w:numFmt w:val="decimal"/>
      <w:lvlText w:val="%1.%2.%3.%4.%5.%6"/>
      <w:lvlJc w:val="left"/>
      <w:pPr>
        <w:tabs>
          <w:tab w:val="left" w:pos="3566"/>
        </w:tabs>
        <w:ind w:left="3260" w:hanging="1134"/>
      </w:pPr>
      <w:rPr>
        <w:rFonts w:hint="eastAsia" w:cs="Times New Roman"/>
      </w:rPr>
    </w:lvl>
    <w:lvl w:ilvl="6" w:tentative="0">
      <w:start w:val="1"/>
      <w:numFmt w:val="decimal"/>
      <w:lvlText w:val="%1.%2.%3.%4.%5.%6.%7"/>
      <w:lvlJc w:val="left"/>
      <w:pPr>
        <w:tabs>
          <w:tab w:val="left" w:pos="4351"/>
        </w:tabs>
        <w:ind w:left="3827" w:hanging="1276"/>
      </w:pPr>
      <w:rPr>
        <w:rFonts w:hint="eastAsia" w:cs="Times New Roman"/>
      </w:rPr>
    </w:lvl>
    <w:lvl w:ilvl="7" w:tentative="0">
      <w:start w:val="1"/>
      <w:numFmt w:val="decimal"/>
      <w:lvlText w:val="%1.%2.%3.%4.%5.%6.%7.%8"/>
      <w:lvlJc w:val="left"/>
      <w:pPr>
        <w:tabs>
          <w:tab w:val="left" w:pos="5136"/>
        </w:tabs>
        <w:ind w:left="4394" w:hanging="1418"/>
      </w:pPr>
      <w:rPr>
        <w:rFonts w:hint="eastAsia" w:cs="Times New Roman"/>
      </w:rPr>
    </w:lvl>
    <w:lvl w:ilvl="8" w:tentative="0">
      <w:start w:val="1"/>
      <w:numFmt w:val="decimal"/>
      <w:lvlText w:val="%1.%2.%3.%4.%5.%6.%7.%8.%9"/>
      <w:lvlJc w:val="left"/>
      <w:pPr>
        <w:tabs>
          <w:tab w:val="left" w:pos="5562"/>
        </w:tabs>
        <w:ind w:left="5102" w:hanging="170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attachedTemplate r:id="rId1"/>
  <w:documentProtection w:enforcement="0"/>
  <w:defaultTabStop w:val="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D7A53"/>
    <w:rsid w:val="00011306"/>
    <w:rsid w:val="0002599D"/>
    <w:rsid w:val="00032331"/>
    <w:rsid w:val="00076110"/>
    <w:rsid w:val="00095512"/>
    <w:rsid w:val="000E7CB6"/>
    <w:rsid w:val="000F25EA"/>
    <w:rsid w:val="000F5783"/>
    <w:rsid w:val="00144560"/>
    <w:rsid w:val="00154627"/>
    <w:rsid w:val="0019747B"/>
    <w:rsid w:val="001A5CF6"/>
    <w:rsid w:val="00250663"/>
    <w:rsid w:val="00262164"/>
    <w:rsid w:val="00284EEC"/>
    <w:rsid w:val="002A2014"/>
    <w:rsid w:val="002F18D3"/>
    <w:rsid w:val="003310ED"/>
    <w:rsid w:val="00386403"/>
    <w:rsid w:val="004633CE"/>
    <w:rsid w:val="00471C4A"/>
    <w:rsid w:val="005274C3"/>
    <w:rsid w:val="00544A24"/>
    <w:rsid w:val="00557B71"/>
    <w:rsid w:val="005F0A59"/>
    <w:rsid w:val="00603247"/>
    <w:rsid w:val="00620DB7"/>
    <w:rsid w:val="00633554"/>
    <w:rsid w:val="006939F8"/>
    <w:rsid w:val="006C0EA3"/>
    <w:rsid w:val="006C3FD7"/>
    <w:rsid w:val="006F55B2"/>
    <w:rsid w:val="00715686"/>
    <w:rsid w:val="007566AE"/>
    <w:rsid w:val="00765F3A"/>
    <w:rsid w:val="00777919"/>
    <w:rsid w:val="00793DFF"/>
    <w:rsid w:val="008635EB"/>
    <w:rsid w:val="008909AC"/>
    <w:rsid w:val="008D014D"/>
    <w:rsid w:val="008D029A"/>
    <w:rsid w:val="008D74FB"/>
    <w:rsid w:val="008E57F2"/>
    <w:rsid w:val="0091491F"/>
    <w:rsid w:val="00953A9F"/>
    <w:rsid w:val="00963A08"/>
    <w:rsid w:val="00963B03"/>
    <w:rsid w:val="009B7D54"/>
    <w:rsid w:val="009C444C"/>
    <w:rsid w:val="00A13287"/>
    <w:rsid w:val="00A2490A"/>
    <w:rsid w:val="00AC16D9"/>
    <w:rsid w:val="00AC5D3C"/>
    <w:rsid w:val="00AD05F4"/>
    <w:rsid w:val="00B01782"/>
    <w:rsid w:val="00B14FD2"/>
    <w:rsid w:val="00BB6F8B"/>
    <w:rsid w:val="00C24FB4"/>
    <w:rsid w:val="00C83DAD"/>
    <w:rsid w:val="00D00167"/>
    <w:rsid w:val="00D53A1A"/>
    <w:rsid w:val="00D97CDE"/>
    <w:rsid w:val="00DF429E"/>
    <w:rsid w:val="00E91F08"/>
    <w:rsid w:val="00F03E6D"/>
    <w:rsid w:val="00F53F34"/>
    <w:rsid w:val="00F775AB"/>
    <w:rsid w:val="010620E3"/>
    <w:rsid w:val="01062FB4"/>
    <w:rsid w:val="01084CCA"/>
    <w:rsid w:val="011815DF"/>
    <w:rsid w:val="011C5006"/>
    <w:rsid w:val="012265DA"/>
    <w:rsid w:val="012440DA"/>
    <w:rsid w:val="01291F74"/>
    <w:rsid w:val="012F4402"/>
    <w:rsid w:val="01466A8C"/>
    <w:rsid w:val="014C7733"/>
    <w:rsid w:val="014D23AD"/>
    <w:rsid w:val="01505F64"/>
    <w:rsid w:val="01575C6D"/>
    <w:rsid w:val="015F5FA3"/>
    <w:rsid w:val="016D2009"/>
    <w:rsid w:val="017274A8"/>
    <w:rsid w:val="017A1E49"/>
    <w:rsid w:val="017C6754"/>
    <w:rsid w:val="017E74F4"/>
    <w:rsid w:val="01850E7B"/>
    <w:rsid w:val="01857B3D"/>
    <w:rsid w:val="018E4802"/>
    <w:rsid w:val="01A15409"/>
    <w:rsid w:val="01A32E07"/>
    <w:rsid w:val="01A517B2"/>
    <w:rsid w:val="01A75419"/>
    <w:rsid w:val="01B16E10"/>
    <w:rsid w:val="01BF34B5"/>
    <w:rsid w:val="01C15C2D"/>
    <w:rsid w:val="01C807C9"/>
    <w:rsid w:val="01D500DD"/>
    <w:rsid w:val="01D60A79"/>
    <w:rsid w:val="01E41591"/>
    <w:rsid w:val="01F2723C"/>
    <w:rsid w:val="01F8299F"/>
    <w:rsid w:val="020B5BD1"/>
    <w:rsid w:val="02182AD9"/>
    <w:rsid w:val="021E681D"/>
    <w:rsid w:val="022112F8"/>
    <w:rsid w:val="022C23AC"/>
    <w:rsid w:val="022F512F"/>
    <w:rsid w:val="02356B66"/>
    <w:rsid w:val="023F39F9"/>
    <w:rsid w:val="02532C03"/>
    <w:rsid w:val="025E4A38"/>
    <w:rsid w:val="027913D2"/>
    <w:rsid w:val="027B66F0"/>
    <w:rsid w:val="027D065F"/>
    <w:rsid w:val="028244A0"/>
    <w:rsid w:val="0287504B"/>
    <w:rsid w:val="02887323"/>
    <w:rsid w:val="028B120E"/>
    <w:rsid w:val="02957EA9"/>
    <w:rsid w:val="02994135"/>
    <w:rsid w:val="029D33A1"/>
    <w:rsid w:val="02A02DC2"/>
    <w:rsid w:val="02AC6D02"/>
    <w:rsid w:val="02C44CD9"/>
    <w:rsid w:val="02CE71BB"/>
    <w:rsid w:val="02D22491"/>
    <w:rsid w:val="02D503E6"/>
    <w:rsid w:val="02D561F3"/>
    <w:rsid w:val="02E24D7B"/>
    <w:rsid w:val="02E73905"/>
    <w:rsid w:val="02EC4F9B"/>
    <w:rsid w:val="02F00050"/>
    <w:rsid w:val="02F15940"/>
    <w:rsid w:val="02F17F9C"/>
    <w:rsid w:val="03002547"/>
    <w:rsid w:val="030C70DC"/>
    <w:rsid w:val="031E5518"/>
    <w:rsid w:val="031F17EC"/>
    <w:rsid w:val="031F5E18"/>
    <w:rsid w:val="0320599E"/>
    <w:rsid w:val="03262B21"/>
    <w:rsid w:val="03271A13"/>
    <w:rsid w:val="03293149"/>
    <w:rsid w:val="032A5F99"/>
    <w:rsid w:val="033F41F6"/>
    <w:rsid w:val="03410B76"/>
    <w:rsid w:val="03467A3F"/>
    <w:rsid w:val="03511FD6"/>
    <w:rsid w:val="03526B02"/>
    <w:rsid w:val="036133DE"/>
    <w:rsid w:val="036435ED"/>
    <w:rsid w:val="036C7BE9"/>
    <w:rsid w:val="0374759C"/>
    <w:rsid w:val="03777080"/>
    <w:rsid w:val="037D42DE"/>
    <w:rsid w:val="037E5589"/>
    <w:rsid w:val="03890ED1"/>
    <w:rsid w:val="038B3588"/>
    <w:rsid w:val="039401E5"/>
    <w:rsid w:val="039413BD"/>
    <w:rsid w:val="039D0124"/>
    <w:rsid w:val="039D6353"/>
    <w:rsid w:val="039F184F"/>
    <w:rsid w:val="039F25C9"/>
    <w:rsid w:val="03A161AC"/>
    <w:rsid w:val="03AA0BEA"/>
    <w:rsid w:val="03C22F33"/>
    <w:rsid w:val="03C87FC4"/>
    <w:rsid w:val="03CC3A21"/>
    <w:rsid w:val="03CF25E4"/>
    <w:rsid w:val="03D96638"/>
    <w:rsid w:val="03DD63E0"/>
    <w:rsid w:val="03DF52D3"/>
    <w:rsid w:val="03E376EE"/>
    <w:rsid w:val="03E60D5C"/>
    <w:rsid w:val="03EC3691"/>
    <w:rsid w:val="0416323C"/>
    <w:rsid w:val="041670A3"/>
    <w:rsid w:val="04177D3C"/>
    <w:rsid w:val="041952BD"/>
    <w:rsid w:val="041F200E"/>
    <w:rsid w:val="042C201E"/>
    <w:rsid w:val="043D19AB"/>
    <w:rsid w:val="04486C0A"/>
    <w:rsid w:val="044E7C10"/>
    <w:rsid w:val="04543979"/>
    <w:rsid w:val="04642697"/>
    <w:rsid w:val="046C3876"/>
    <w:rsid w:val="047C7CCC"/>
    <w:rsid w:val="04856E9E"/>
    <w:rsid w:val="04865765"/>
    <w:rsid w:val="048B4914"/>
    <w:rsid w:val="048D0860"/>
    <w:rsid w:val="048F1184"/>
    <w:rsid w:val="049101C6"/>
    <w:rsid w:val="04945DF7"/>
    <w:rsid w:val="049A43E8"/>
    <w:rsid w:val="049D1C20"/>
    <w:rsid w:val="04B63D11"/>
    <w:rsid w:val="04C70CCE"/>
    <w:rsid w:val="04C73677"/>
    <w:rsid w:val="04DA0ED9"/>
    <w:rsid w:val="04EE08D6"/>
    <w:rsid w:val="04F06A71"/>
    <w:rsid w:val="05055591"/>
    <w:rsid w:val="05064EC3"/>
    <w:rsid w:val="05096959"/>
    <w:rsid w:val="050D5824"/>
    <w:rsid w:val="05123000"/>
    <w:rsid w:val="051236D7"/>
    <w:rsid w:val="05134427"/>
    <w:rsid w:val="052A0A02"/>
    <w:rsid w:val="053D1D62"/>
    <w:rsid w:val="05414D12"/>
    <w:rsid w:val="05443EEF"/>
    <w:rsid w:val="054C073D"/>
    <w:rsid w:val="054C4330"/>
    <w:rsid w:val="055D7177"/>
    <w:rsid w:val="055E0EB1"/>
    <w:rsid w:val="05610E14"/>
    <w:rsid w:val="056217E5"/>
    <w:rsid w:val="05670AF8"/>
    <w:rsid w:val="0568457E"/>
    <w:rsid w:val="056B4AE6"/>
    <w:rsid w:val="057009A1"/>
    <w:rsid w:val="05803EA6"/>
    <w:rsid w:val="05822240"/>
    <w:rsid w:val="05835602"/>
    <w:rsid w:val="05871776"/>
    <w:rsid w:val="058A7F1D"/>
    <w:rsid w:val="059318A5"/>
    <w:rsid w:val="05952C07"/>
    <w:rsid w:val="05993782"/>
    <w:rsid w:val="059B4C11"/>
    <w:rsid w:val="05AD6735"/>
    <w:rsid w:val="05AE0CFA"/>
    <w:rsid w:val="05B00DFF"/>
    <w:rsid w:val="05B653A8"/>
    <w:rsid w:val="05BF5F50"/>
    <w:rsid w:val="05BF6C76"/>
    <w:rsid w:val="05C703E9"/>
    <w:rsid w:val="05CC6D3B"/>
    <w:rsid w:val="05DF65FB"/>
    <w:rsid w:val="05E54DD1"/>
    <w:rsid w:val="05EA7C00"/>
    <w:rsid w:val="05EB7629"/>
    <w:rsid w:val="05EF0C9B"/>
    <w:rsid w:val="05F70CC4"/>
    <w:rsid w:val="05FF370E"/>
    <w:rsid w:val="05FF5C3A"/>
    <w:rsid w:val="060372C9"/>
    <w:rsid w:val="06043A92"/>
    <w:rsid w:val="06091D9B"/>
    <w:rsid w:val="060A166B"/>
    <w:rsid w:val="0610271E"/>
    <w:rsid w:val="061702F5"/>
    <w:rsid w:val="061A47FF"/>
    <w:rsid w:val="061C78E9"/>
    <w:rsid w:val="06253E38"/>
    <w:rsid w:val="062A3157"/>
    <w:rsid w:val="062E25B5"/>
    <w:rsid w:val="063101DE"/>
    <w:rsid w:val="063174F0"/>
    <w:rsid w:val="063B29DE"/>
    <w:rsid w:val="06433EEA"/>
    <w:rsid w:val="0650087A"/>
    <w:rsid w:val="065628CB"/>
    <w:rsid w:val="06672676"/>
    <w:rsid w:val="06712E2C"/>
    <w:rsid w:val="067261CA"/>
    <w:rsid w:val="06750C60"/>
    <w:rsid w:val="06753B06"/>
    <w:rsid w:val="067A4B8B"/>
    <w:rsid w:val="06823FC4"/>
    <w:rsid w:val="068B6BF0"/>
    <w:rsid w:val="06950BF6"/>
    <w:rsid w:val="0696436A"/>
    <w:rsid w:val="06A02C10"/>
    <w:rsid w:val="06AC0504"/>
    <w:rsid w:val="06AD10B7"/>
    <w:rsid w:val="06AF66A0"/>
    <w:rsid w:val="06B0553E"/>
    <w:rsid w:val="06B1223F"/>
    <w:rsid w:val="06B21A23"/>
    <w:rsid w:val="06B24117"/>
    <w:rsid w:val="06B45708"/>
    <w:rsid w:val="06B776DB"/>
    <w:rsid w:val="06BD5376"/>
    <w:rsid w:val="06D425A4"/>
    <w:rsid w:val="06D6199E"/>
    <w:rsid w:val="06DB6F91"/>
    <w:rsid w:val="06DC7DD9"/>
    <w:rsid w:val="06F10E05"/>
    <w:rsid w:val="06F2413E"/>
    <w:rsid w:val="06F43140"/>
    <w:rsid w:val="06F81226"/>
    <w:rsid w:val="06FB403D"/>
    <w:rsid w:val="0708452E"/>
    <w:rsid w:val="072576A6"/>
    <w:rsid w:val="07263892"/>
    <w:rsid w:val="07276BF4"/>
    <w:rsid w:val="072D6193"/>
    <w:rsid w:val="072D67CF"/>
    <w:rsid w:val="072F02C0"/>
    <w:rsid w:val="07302667"/>
    <w:rsid w:val="07322F4B"/>
    <w:rsid w:val="07331CD3"/>
    <w:rsid w:val="073328F2"/>
    <w:rsid w:val="0734076B"/>
    <w:rsid w:val="07372FD2"/>
    <w:rsid w:val="073779D6"/>
    <w:rsid w:val="07420EDD"/>
    <w:rsid w:val="07502120"/>
    <w:rsid w:val="07547258"/>
    <w:rsid w:val="075507A2"/>
    <w:rsid w:val="0769707B"/>
    <w:rsid w:val="07776BB7"/>
    <w:rsid w:val="077805A6"/>
    <w:rsid w:val="077D0172"/>
    <w:rsid w:val="077E09BB"/>
    <w:rsid w:val="0788222E"/>
    <w:rsid w:val="07A0152B"/>
    <w:rsid w:val="07A428BE"/>
    <w:rsid w:val="07A433BD"/>
    <w:rsid w:val="07AA4B90"/>
    <w:rsid w:val="07AF24FC"/>
    <w:rsid w:val="07B2013E"/>
    <w:rsid w:val="07B32569"/>
    <w:rsid w:val="07B855F7"/>
    <w:rsid w:val="07BA5187"/>
    <w:rsid w:val="07C14D4B"/>
    <w:rsid w:val="07D223A5"/>
    <w:rsid w:val="07DB567E"/>
    <w:rsid w:val="07DC2A6E"/>
    <w:rsid w:val="07DE5C6E"/>
    <w:rsid w:val="07E25A94"/>
    <w:rsid w:val="07EF68FF"/>
    <w:rsid w:val="07F77792"/>
    <w:rsid w:val="07FA287A"/>
    <w:rsid w:val="07FA6CBD"/>
    <w:rsid w:val="080049F1"/>
    <w:rsid w:val="08023D88"/>
    <w:rsid w:val="082368AD"/>
    <w:rsid w:val="08361916"/>
    <w:rsid w:val="083B369B"/>
    <w:rsid w:val="083B66CF"/>
    <w:rsid w:val="0843200A"/>
    <w:rsid w:val="084865A2"/>
    <w:rsid w:val="0848674E"/>
    <w:rsid w:val="084A07DA"/>
    <w:rsid w:val="08513D2C"/>
    <w:rsid w:val="085249C4"/>
    <w:rsid w:val="08525419"/>
    <w:rsid w:val="085262FC"/>
    <w:rsid w:val="085D2A7F"/>
    <w:rsid w:val="087C5CCF"/>
    <w:rsid w:val="087F396A"/>
    <w:rsid w:val="088B5F19"/>
    <w:rsid w:val="088B7DF1"/>
    <w:rsid w:val="088E3EA3"/>
    <w:rsid w:val="08917AE8"/>
    <w:rsid w:val="089355B8"/>
    <w:rsid w:val="089617BE"/>
    <w:rsid w:val="08A51DE7"/>
    <w:rsid w:val="08C36A7A"/>
    <w:rsid w:val="08C5147C"/>
    <w:rsid w:val="08CA6AC3"/>
    <w:rsid w:val="08D75DC4"/>
    <w:rsid w:val="08EC7237"/>
    <w:rsid w:val="08F059CF"/>
    <w:rsid w:val="08F22955"/>
    <w:rsid w:val="08F92D4D"/>
    <w:rsid w:val="08FE63A3"/>
    <w:rsid w:val="08FF37A8"/>
    <w:rsid w:val="090B26C4"/>
    <w:rsid w:val="09155147"/>
    <w:rsid w:val="091F532D"/>
    <w:rsid w:val="09257B20"/>
    <w:rsid w:val="092E3DBD"/>
    <w:rsid w:val="0932719F"/>
    <w:rsid w:val="093C66D9"/>
    <w:rsid w:val="093D567B"/>
    <w:rsid w:val="09411D41"/>
    <w:rsid w:val="094173C9"/>
    <w:rsid w:val="094C3A86"/>
    <w:rsid w:val="09571FF0"/>
    <w:rsid w:val="09613144"/>
    <w:rsid w:val="09613C8A"/>
    <w:rsid w:val="096329EF"/>
    <w:rsid w:val="096E38F0"/>
    <w:rsid w:val="096F5B83"/>
    <w:rsid w:val="097B3F5B"/>
    <w:rsid w:val="097E13D5"/>
    <w:rsid w:val="097E3D4A"/>
    <w:rsid w:val="097F79CF"/>
    <w:rsid w:val="09801AF0"/>
    <w:rsid w:val="09810D42"/>
    <w:rsid w:val="099502E7"/>
    <w:rsid w:val="09991B7A"/>
    <w:rsid w:val="099A2FEF"/>
    <w:rsid w:val="09A25D22"/>
    <w:rsid w:val="09A31ED4"/>
    <w:rsid w:val="09C05CB0"/>
    <w:rsid w:val="09C834CA"/>
    <w:rsid w:val="09C86EE1"/>
    <w:rsid w:val="09C920A7"/>
    <w:rsid w:val="09D12D7E"/>
    <w:rsid w:val="09DB35E3"/>
    <w:rsid w:val="09DF561A"/>
    <w:rsid w:val="09E73CB9"/>
    <w:rsid w:val="09EF7281"/>
    <w:rsid w:val="09F4670F"/>
    <w:rsid w:val="09F86F2C"/>
    <w:rsid w:val="0A055D44"/>
    <w:rsid w:val="0A0F5555"/>
    <w:rsid w:val="0A117C97"/>
    <w:rsid w:val="0A170F7D"/>
    <w:rsid w:val="0A1C4D73"/>
    <w:rsid w:val="0A260EC0"/>
    <w:rsid w:val="0A262960"/>
    <w:rsid w:val="0A276A82"/>
    <w:rsid w:val="0A2E1310"/>
    <w:rsid w:val="0A2E1869"/>
    <w:rsid w:val="0A3325FB"/>
    <w:rsid w:val="0A3339D1"/>
    <w:rsid w:val="0A427BF8"/>
    <w:rsid w:val="0A444DE3"/>
    <w:rsid w:val="0A6456CB"/>
    <w:rsid w:val="0A6563DF"/>
    <w:rsid w:val="0A6927D9"/>
    <w:rsid w:val="0A72475B"/>
    <w:rsid w:val="0A987300"/>
    <w:rsid w:val="0AA00197"/>
    <w:rsid w:val="0AA05657"/>
    <w:rsid w:val="0AAF6408"/>
    <w:rsid w:val="0AB4723A"/>
    <w:rsid w:val="0AB87F2E"/>
    <w:rsid w:val="0ABC419D"/>
    <w:rsid w:val="0ABE14B8"/>
    <w:rsid w:val="0AC152FE"/>
    <w:rsid w:val="0AC871D1"/>
    <w:rsid w:val="0ACA7349"/>
    <w:rsid w:val="0AD37325"/>
    <w:rsid w:val="0AD9532E"/>
    <w:rsid w:val="0ADC0A0B"/>
    <w:rsid w:val="0AEB2F7E"/>
    <w:rsid w:val="0AF8479E"/>
    <w:rsid w:val="0AFE71EC"/>
    <w:rsid w:val="0B05318D"/>
    <w:rsid w:val="0B09496F"/>
    <w:rsid w:val="0B184417"/>
    <w:rsid w:val="0B28485A"/>
    <w:rsid w:val="0B2B2513"/>
    <w:rsid w:val="0B2D3346"/>
    <w:rsid w:val="0B302B45"/>
    <w:rsid w:val="0B306C71"/>
    <w:rsid w:val="0B3D6C9A"/>
    <w:rsid w:val="0B4265A7"/>
    <w:rsid w:val="0B465200"/>
    <w:rsid w:val="0B475653"/>
    <w:rsid w:val="0B4C4CFA"/>
    <w:rsid w:val="0B557A09"/>
    <w:rsid w:val="0B5D56C3"/>
    <w:rsid w:val="0B6A3449"/>
    <w:rsid w:val="0B6E4144"/>
    <w:rsid w:val="0B715571"/>
    <w:rsid w:val="0B785D44"/>
    <w:rsid w:val="0B7E1847"/>
    <w:rsid w:val="0B857490"/>
    <w:rsid w:val="0B89748C"/>
    <w:rsid w:val="0B8A31CF"/>
    <w:rsid w:val="0B904C2A"/>
    <w:rsid w:val="0B9249A8"/>
    <w:rsid w:val="0B9C1CCC"/>
    <w:rsid w:val="0B9E52FA"/>
    <w:rsid w:val="0BA914D0"/>
    <w:rsid w:val="0BAA3D2F"/>
    <w:rsid w:val="0BC77F2C"/>
    <w:rsid w:val="0BCB0887"/>
    <w:rsid w:val="0BCD4218"/>
    <w:rsid w:val="0BD167E6"/>
    <w:rsid w:val="0BD37544"/>
    <w:rsid w:val="0BD7011D"/>
    <w:rsid w:val="0BD96FBC"/>
    <w:rsid w:val="0BDF2F79"/>
    <w:rsid w:val="0BDF54C6"/>
    <w:rsid w:val="0BE43C2B"/>
    <w:rsid w:val="0BE7788D"/>
    <w:rsid w:val="0BE91EE5"/>
    <w:rsid w:val="0BEB2852"/>
    <w:rsid w:val="0BFB0034"/>
    <w:rsid w:val="0C024FF4"/>
    <w:rsid w:val="0C0754DD"/>
    <w:rsid w:val="0C094346"/>
    <w:rsid w:val="0C0D3D9C"/>
    <w:rsid w:val="0C1B2724"/>
    <w:rsid w:val="0C1C1D2C"/>
    <w:rsid w:val="0C23617A"/>
    <w:rsid w:val="0C26376F"/>
    <w:rsid w:val="0C36067C"/>
    <w:rsid w:val="0C362767"/>
    <w:rsid w:val="0C3B5BC0"/>
    <w:rsid w:val="0C3B75C7"/>
    <w:rsid w:val="0C3F44C2"/>
    <w:rsid w:val="0C501D0C"/>
    <w:rsid w:val="0C5D4C73"/>
    <w:rsid w:val="0C614693"/>
    <w:rsid w:val="0C6156CA"/>
    <w:rsid w:val="0C6B60B3"/>
    <w:rsid w:val="0C6E5328"/>
    <w:rsid w:val="0C7C61F0"/>
    <w:rsid w:val="0C85038E"/>
    <w:rsid w:val="0C8666DB"/>
    <w:rsid w:val="0C980E5D"/>
    <w:rsid w:val="0C9B5851"/>
    <w:rsid w:val="0C9B6369"/>
    <w:rsid w:val="0C9D0039"/>
    <w:rsid w:val="0C9F181D"/>
    <w:rsid w:val="0CA82B65"/>
    <w:rsid w:val="0CB26FAA"/>
    <w:rsid w:val="0CB35F1A"/>
    <w:rsid w:val="0CBE1AEC"/>
    <w:rsid w:val="0CBF2643"/>
    <w:rsid w:val="0CD10471"/>
    <w:rsid w:val="0CD33648"/>
    <w:rsid w:val="0CD54314"/>
    <w:rsid w:val="0CD60F3B"/>
    <w:rsid w:val="0CDD7A53"/>
    <w:rsid w:val="0CE969FB"/>
    <w:rsid w:val="0CF265AC"/>
    <w:rsid w:val="0CFA55F8"/>
    <w:rsid w:val="0D062D65"/>
    <w:rsid w:val="0D0A323B"/>
    <w:rsid w:val="0D0D18DD"/>
    <w:rsid w:val="0D0F3271"/>
    <w:rsid w:val="0D1F1850"/>
    <w:rsid w:val="0D253866"/>
    <w:rsid w:val="0D2901A5"/>
    <w:rsid w:val="0D296CFB"/>
    <w:rsid w:val="0D331489"/>
    <w:rsid w:val="0D373DD2"/>
    <w:rsid w:val="0D3848D3"/>
    <w:rsid w:val="0D390373"/>
    <w:rsid w:val="0D3A19D9"/>
    <w:rsid w:val="0D487B10"/>
    <w:rsid w:val="0D5147A1"/>
    <w:rsid w:val="0D52277B"/>
    <w:rsid w:val="0D5C78C4"/>
    <w:rsid w:val="0D5F1C42"/>
    <w:rsid w:val="0D602472"/>
    <w:rsid w:val="0D6A2DEB"/>
    <w:rsid w:val="0D805B10"/>
    <w:rsid w:val="0D842271"/>
    <w:rsid w:val="0D897680"/>
    <w:rsid w:val="0D8A5CC7"/>
    <w:rsid w:val="0D940F75"/>
    <w:rsid w:val="0DA56E46"/>
    <w:rsid w:val="0DA93A57"/>
    <w:rsid w:val="0DAF678D"/>
    <w:rsid w:val="0DB22B33"/>
    <w:rsid w:val="0DBD07AE"/>
    <w:rsid w:val="0DC7702A"/>
    <w:rsid w:val="0DD3767B"/>
    <w:rsid w:val="0DD5222A"/>
    <w:rsid w:val="0DDE0735"/>
    <w:rsid w:val="0DDE25D3"/>
    <w:rsid w:val="0DDF4DAD"/>
    <w:rsid w:val="0DE47203"/>
    <w:rsid w:val="0DE82A69"/>
    <w:rsid w:val="0DE847DE"/>
    <w:rsid w:val="0DEB521A"/>
    <w:rsid w:val="0DEE7F33"/>
    <w:rsid w:val="0DEF7312"/>
    <w:rsid w:val="0DF03D50"/>
    <w:rsid w:val="0DF6012B"/>
    <w:rsid w:val="0DF73913"/>
    <w:rsid w:val="0E092BDD"/>
    <w:rsid w:val="0E0D614F"/>
    <w:rsid w:val="0E0E5C9E"/>
    <w:rsid w:val="0E0F268A"/>
    <w:rsid w:val="0E2F5F74"/>
    <w:rsid w:val="0E3D570D"/>
    <w:rsid w:val="0E4053CE"/>
    <w:rsid w:val="0E421029"/>
    <w:rsid w:val="0E497B51"/>
    <w:rsid w:val="0E5B627E"/>
    <w:rsid w:val="0E5F14D2"/>
    <w:rsid w:val="0E6601EF"/>
    <w:rsid w:val="0E777089"/>
    <w:rsid w:val="0E7820E6"/>
    <w:rsid w:val="0E792956"/>
    <w:rsid w:val="0E7B1186"/>
    <w:rsid w:val="0E7C3A9E"/>
    <w:rsid w:val="0E7D4C19"/>
    <w:rsid w:val="0E7F5C2C"/>
    <w:rsid w:val="0E8605FF"/>
    <w:rsid w:val="0E890D10"/>
    <w:rsid w:val="0E8A18B8"/>
    <w:rsid w:val="0E8C61E5"/>
    <w:rsid w:val="0E8E6809"/>
    <w:rsid w:val="0E905091"/>
    <w:rsid w:val="0E9057BC"/>
    <w:rsid w:val="0E914C85"/>
    <w:rsid w:val="0E926C2A"/>
    <w:rsid w:val="0E934391"/>
    <w:rsid w:val="0E9B49B2"/>
    <w:rsid w:val="0EA710C8"/>
    <w:rsid w:val="0EA935AE"/>
    <w:rsid w:val="0EAD693B"/>
    <w:rsid w:val="0EB0277D"/>
    <w:rsid w:val="0EB109FA"/>
    <w:rsid w:val="0EBD0D34"/>
    <w:rsid w:val="0EC22551"/>
    <w:rsid w:val="0EC85E75"/>
    <w:rsid w:val="0ED9733D"/>
    <w:rsid w:val="0EDF5CFC"/>
    <w:rsid w:val="0EE05627"/>
    <w:rsid w:val="0EEC444C"/>
    <w:rsid w:val="0EF934A1"/>
    <w:rsid w:val="0F014E57"/>
    <w:rsid w:val="0F022771"/>
    <w:rsid w:val="0F04403B"/>
    <w:rsid w:val="0F067BD8"/>
    <w:rsid w:val="0F152F24"/>
    <w:rsid w:val="0F1E1FF8"/>
    <w:rsid w:val="0F2050F3"/>
    <w:rsid w:val="0F222A11"/>
    <w:rsid w:val="0F237B60"/>
    <w:rsid w:val="0F2F0ED2"/>
    <w:rsid w:val="0F2F64E1"/>
    <w:rsid w:val="0F351799"/>
    <w:rsid w:val="0F385C26"/>
    <w:rsid w:val="0F38669E"/>
    <w:rsid w:val="0F435764"/>
    <w:rsid w:val="0F463284"/>
    <w:rsid w:val="0F4B373E"/>
    <w:rsid w:val="0F4C6062"/>
    <w:rsid w:val="0F5009BB"/>
    <w:rsid w:val="0F515E6A"/>
    <w:rsid w:val="0F615A46"/>
    <w:rsid w:val="0F6A2898"/>
    <w:rsid w:val="0F6B50AE"/>
    <w:rsid w:val="0F6F2D7E"/>
    <w:rsid w:val="0F7A5BE7"/>
    <w:rsid w:val="0F7F16C4"/>
    <w:rsid w:val="0F893B45"/>
    <w:rsid w:val="0F8B529A"/>
    <w:rsid w:val="0F901E2E"/>
    <w:rsid w:val="0FA01C2E"/>
    <w:rsid w:val="0FA3543E"/>
    <w:rsid w:val="0FA36B4D"/>
    <w:rsid w:val="0FA53261"/>
    <w:rsid w:val="0FA54365"/>
    <w:rsid w:val="0FB011F4"/>
    <w:rsid w:val="0FB13010"/>
    <w:rsid w:val="0FB60BEB"/>
    <w:rsid w:val="0FBA3C25"/>
    <w:rsid w:val="0FBF5600"/>
    <w:rsid w:val="0FBF577E"/>
    <w:rsid w:val="0FCF157D"/>
    <w:rsid w:val="0FD03400"/>
    <w:rsid w:val="0FE34B24"/>
    <w:rsid w:val="0FED1517"/>
    <w:rsid w:val="0FEE483A"/>
    <w:rsid w:val="0FEF4AFD"/>
    <w:rsid w:val="100A72CC"/>
    <w:rsid w:val="10156082"/>
    <w:rsid w:val="101C0C91"/>
    <w:rsid w:val="10335780"/>
    <w:rsid w:val="10371700"/>
    <w:rsid w:val="10424366"/>
    <w:rsid w:val="10496505"/>
    <w:rsid w:val="104A2093"/>
    <w:rsid w:val="104B04B0"/>
    <w:rsid w:val="104C051A"/>
    <w:rsid w:val="105541D0"/>
    <w:rsid w:val="10571F71"/>
    <w:rsid w:val="105A218E"/>
    <w:rsid w:val="105C5EB7"/>
    <w:rsid w:val="105F382B"/>
    <w:rsid w:val="10602258"/>
    <w:rsid w:val="106612AE"/>
    <w:rsid w:val="106A3447"/>
    <w:rsid w:val="106E3817"/>
    <w:rsid w:val="10706C57"/>
    <w:rsid w:val="10740FF6"/>
    <w:rsid w:val="10832922"/>
    <w:rsid w:val="108A1E5A"/>
    <w:rsid w:val="108B588B"/>
    <w:rsid w:val="108C208E"/>
    <w:rsid w:val="10936146"/>
    <w:rsid w:val="109A42E8"/>
    <w:rsid w:val="10A11530"/>
    <w:rsid w:val="10AB3BDE"/>
    <w:rsid w:val="10AF7A19"/>
    <w:rsid w:val="10B0144B"/>
    <w:rsid w:val="10B03C2B"/>
    <w:rsid w:val="10B535FF"/>
    <w:rsid w:val="10BA38A8"/>
    <w:rsid w:val="10BA6F0D"/>
    <w:rsid w:val="10BB3F87"/>
    <w:rsid w:val="10BF21EC"/>
    <w:rsid w:val="10C37D4E"/>
    <w:rsid w:val="10C97D56"/>
    <w:rsid w:val="10CB4D36"/>
    <w:rsid w:val="10D61B8B"/>
    <w:rsid w:val="10D80D02"/>
    <w:rsid w:val="10DE0F6A"/>
    <w:rsid w:val="10EA4E78"/>
    <w:rsid w:val="10F30CD6"/>
    <w:rsid w:val="10F57EC4"/>
    <w:rsid w:val="111D3F11"/>
    <w:rsid w:val="112017F8"/>
    <w:rsid w:val="11250CDC"/>
    <w:rsid w:val="11250D6E"/>
    <w:rsid w:val="1125791B"/>
    <w:rsid w:val="112B733F"/>
    <w:rsid w:val="113141C4"/>
    <w:rsid w:val="1147622E"/>
    <w:rsid w:val="11490E27"/>
    <w:rsid w:val="114E67B2"/>
    <w:rsid w:val="115178EF"/>
    <w:rsid w:val="1156794A"/>
    <w:rsid w:val="11571228"/>
    <w:rsid w:val="115B4D55"/>
    <w:rsid w:val="115D39AE"/>
    <w:rsid w:val="115F686F"/>
    <w:rsid w:val="11607E21"/>
    <w:rsid w:val="1166637A"/>
    <w:rsid w:val="11670B0B"/>
    <w:rsid w:val="116D1F27"/>
    <w:rsid w:val="116E3F4F"/>
    <w:rsid w:val="117120EF"/>
    <w:rsid w:val="117312AE"/>
    <w:rsid w:val="1175064C"/>
    <w:rsid w:val="11777302"/>
    <w:rsid w:val="11782C52"/>
    <w:rsid w:val="117A6DD0"/>
    <w:rsid w:val="117D0C88"/>
    <w:rsid w:val="118020A3"/>
    <w:rsid w:val="11862D78"/>
    <w:rsid w:val="11867ECC"/>
    <w:rsid w:val="11877E05"/>
    <w:rsid w:val="11897208"/>
    <w:rsid w:val="118F3A92"/>
    <w:rsid w:val="11962601"/>
    <w:rsid w:val="11965264"/>
    <w:rsid w:val="119B75C6"/>
    <w:rsid w:val="11A45F63"/>
    <w:rsid w:val="11A528A0"/>
    <w:rsid w:val="11AB3B2B"/>
    <w:rsid w:val="11B305B5"/>
    <w:rsid w:val="11B3638A"/>
    <w:rsid w:val="11BE0158"/>
    <w:rsid w:val="11DE19CB"/>
    <w:rsid w:val="11E20CCB"/>
    <w:rsid w:val="11E21BB9"/>
    <w:rsid w:val="11E24AB7"/>
    <w:rsid w:val="11EA6F7C"/>
    <w:rsid w:val="11F71E36"/>
    <w:rsid w:val="11F8673A"/>
    <w:rsid w:val="11FB26DC"/>
    <w:rsid w:val="11FD6760"/>
    <w:rsid w:val="121431FB"/>
    <w:rsid w:val="121F177E"/>
    <w:rsid w:val="12257032"/>
    <w:rsid w:val="12270186"/>
    <w:rsid w:val="122D435C"/>
    <w:rsid w:val="122F4F56"/>
    <w:rsid w:val="12433686"/>
    <w:rsid w:val="124E7464"/>
    <w:rsid w:val="12501E2C"/>
    <w:rsid w:val="12570479"/>
    <w:rsid w:val="1262393A"/>
    <w:rsid w:val="126822DF"/>
    <w:rsid w:val="126A7C8F"/>
    <w:rsid w:val="126B6149"/>
    <w:rsid w:val="126B76D2"/>
    <w:rsid w:val="1272764E"/>
    <w:rsid w:val="127618DF"/>
    <w:rsid w:val="12841549"/>
    <w:rsid w:val="128C21AF"/>
    <w:rsid w:val="128E0C93"/>
    <w:rsid w:val="128F67A1"/>
    <w:rsid w:val="128F70EF"/>
    <w:rsid w:val="12AA06D6"/>
    <w:rsid w:val="12AB50C8"/>
    <w:rsid w:val="12C11ED8"/>
    <w:rsid w:val="12CF1106"/>
    <w:rsid w:val="12D6214A"/>
    <w:rsid w:val="12E77462"/>
    <w:rsid w:val="12E92A38"/>
    <w:rsid w:val="12F022C2"/>
    <w:rsid w:val="12F620FA"/>
    <w:rsid w:val="12FB1A56"/>
    <w:rsid w:val="12FC3913"/>
    <w:rsid w:val="12FF22DA"/>
    <w:rsid w:val="13022872"/>
    <w:rsid w:val="130271E7"/>
    <w:rsid w:val="13223986"/>
    <w:rsid w:val="1323224F"/>
    <w:rsid w:val="13275739"/>
    <w:rsid w:val="132C2938"/>
    <w:rsid w:val="1331058E"/>
    <w:rsid w:val="133640FE"/>
    <w:rsid w:val="133667FA"/>
    <w:rsid w:val="133C6571"/>
    <w:rsid w:val="133E6D54"/>
    <w:rsid w:val="13484F84"/>
    <w:rsid w:val="13526302"/>
    <w:rsid w:val="1354059D"/>
    <w:rsid w:val="1358568A"/>
    <w:rsid w:val="13623AF4"/>
    <w:rsid w:val="13625047"/>
    <w:rsid w:val="136E1E74"/>
    <w:rsid w:val="13805D11"/>
    <w:rsid w:val="1388219D"/>
    <w:rsid w:val="138D6D9D"/>
    <w:rsid w:val="1392502F"/>
    <w:rsid w:val="1393517F"/>
    <w:rsid w:val="13973C85"/>
    <w:rsid w:val="139A3135"/>
    <w:rsid w:val="139B4F9F"/>
    <w:rsid w:val="13A46921"/>
    <w:rsid w:val="13AC7126"/>
    <w:rsid w:val="13AF64E4"/>
    <w:rsid w:val="13B0509A"/>
    <w:rsid w:val="13B20458"/>
    <w:rsid w:val="13B4355C"/>
    <w:rsid w:val="13B74368"/>
    <w:rsid w:val="13BC694E"/>
    <w:rsid w:val="13D72FB5"/>
    <w:rsid w:val="13E50972"/>
    <w:rsid w:val="13E80275"/>
    <w:rsid w:val="13EA7501"/>
    <w:rsid w:val="13EC1EA6"/>
    <w:rsid w:val="13F35893"/>
    <w:rsid w:val="13F54909"/>
    <w:rsid w:val="13F70CDE"/>
    <w:rsid w:val="13FB57A1"/>
    <w:rsid w:val="14024818"/>
    <w:rsid w:val="1403693A"/>
    <w:rsid w:val="14040BE0"/>
    <w:rsid w:val="140E2258"/>
    <w:rsid w:val="141344CB"/>
    <w:rsid w:val="14151FA6"/>
    <w:rsid w:val="141F620A"/>
    <w:rsid w:val="142158F6"/>
    <w:rsid w:val="1422322D"/>
    <w:rsid w:val="14240AFD"/>
    <w:rsid w:val="14340A0D"/>
    <w:rsid w:val="14381A3B"/>
    <w:rsid w:val="143F35CF"/>
    <w:rsid w:val="144A5A7E"/>
    <w:rsid w:val="144B10B6"/>
    <w:rsid w:val="14517A35"/>
    <w:rsid w:val="145574DA"/>
    <w:rsid w:val="145E1F3D"/>
    <w:rsid w:val="146D60BE"/>
    <w:rsid w:val="147623C4"/>
    <w:rsid w:val="147B6FCA"/>
    <w:rsid w:val="147E6368"/>
    <w:rsid w:val="14837F1B"/>
    <w:rsid w:val="148F51F1"/>
    <w:rsid w:val="149005AF"/>
    <w:rsid w:val="149777B1"/>
    <w:rsid w:val="149963B4"/>
    <w:rsid w:val="149C31CF"/>
    <w:rsid w:val="14BA73CD"/>
    <w:rsid w:val="14BA7EF0"/>
    <w:rsid w:val="14BC66C6"/>
    <w:rsid w:val="14BD473A"/>
    <w:rsid w:val="14C063B5"/>
    <w:rsid w:val="14C204A5"/>
    <w:rsid w:val="14C66899"/>
    <w:rsid w:val="14CA1952"/>
    <w:rsid w:val="14CD124E"/>
    <w:rsid w:val="14CE76F7"/>
    <w:rsid w:val="14D40EEE"/>
    <w:rsid w:val="14D6440C"/>
    <w:rsid w:val="14DD7796"/>
    <w:rsid w:val="14DE348C"/>
    <w:rsid w:val="14E31403"/>
    <w:rsid w:val="14EC1395"/>
    <w:rsid w:val="14EC6D59"/>
    <w:rsid w:val="14F152AE"/>
    <w:rsid w:val="14F26E7A"/>
    <w:rsid w:val="14F30950"/>
    <w:rsid w:val="14F92635"/>
    <w:rsid w:val="14F96E49"/>
    <w:rsid w:val="14FC22BC"/>
    <w:rsid w:val="15125D93"/>
    <w:rsid w:val="15150F79"/>
    <w:rsid w:val="15173AFB"/>
    <w:rsid w:val="15213CB0"/>
    <w:rsid w:val="1525034F"/>
    <w:rsid w:val="1525394E"/>
    <w:rsid w:val="152914D9"/>
    <w:rsid w:val="153833DC"/>
    <w:rsid w:val="15395877"/>
    <w:rsid w:val="153B0BBD"/>
    <w:rsid w:val="153F2554"/>
    <w:rsid w:val="15401131"/>
    <w:rsid w:val="154550DA"/>
    <w:rsid w:val="15462F8F"/>
    <w:rsid w:val="15475057"/>
    <w:rsid w:val="154C6EF6"/>
    <w:rsid w:val="155156DC"/>
    <w:rsid w:val="15583667"/>
    <w:rsid w:val="15590484"/>
    <w:rsid w:val="155F2A14"/>
    <w:rsid w:val="156B1FCD"/>
    <w:rsid w:val="15770668"/>
    <w:rsid w:val="1584722C"/>
    <w:rsid w:val="15883068"/>
    <w:rsid w:val="15937B08"/>
    <w:rsid w:val="15946842"/>
    <w:rsid w:val="1595334A"/>
    <w:rsid w:val="15967821"/>
    <w:rsid w:val="15A05B5B"/>
    <w:rsid w:val="15A21633"/>
    <w:rsid w:val="15AE3CE1"/>
    <w:rsid w:val="15B337B5"/>
    <w:rsid w:val="15B35DED"/>
    <w:rsid w:val="15B55FB5"/>
    <w:rsid w:val="15C01A8D"/>
    <w:rsid w:val="15C06D2A"/>
    <w:rsid w:val="15C741E6"/>
    <w:rsid w:val="15C76662"/>
    <w:rsid w:val="15D00B9A"/>
    <w:rsid w:val="15D212FB"/>
    <w:rsid w:val="15D342BA"/>
    <w:rsid w:val="15D92D9A"/>
    <w:rsid w:val="15DD1D59"/>
    <w:rsid w:val="15E715D8"/>
    <w:rsid w:val="15F177EB"/>
    <w:rsid w:val="15F958F7"/>
    <w:rsid w:val="16023022"/>
    <w:rsid w:val="16081DF1"/>
    <w:rsid w:val="160843A0"/>
    <w:rsid w:val="160E0839"/>
    <w:rsid w:val="1613354E"/>
    <w:rsid w:val="16152709"/>
    <w:rsid w:val="161E567E"/>
    <w:rsid w:val="163F4567"/>
    <w:rsid w:val="16401365"/>
    <w:rsid w:val="16402F7B"/>
    <w:rsid w:val="16406140"/>
    <w:rsid w:val="16406610"/>
    <w:rsid w:val="16416769"/>
    <w:rsid w:val="164E2EB7"/>
    <w:rsid w:val="165E3B9E"/>
    <w:rsid w:val="165F5977"/>
    <w:rsid w:val="166B66CC"/>
    <w:rsid w:val="167777E7"/>
    <w:rsid w:val="167C0C1C"/>
    <w:rsid w:val="167D2788"/>
    <w:rsid w:val="167D7026"/>
    <w:rsid w:val="168C3560"/>
    <w:rsid w:val="168D2AA8"/>
    <w:rsid w:val="16947A26"/>
    <w:rsid w:val="16964186"/>
    <w:rsid w:val="16973ABF"/>
    <w:rsid w:val="169E53D3"/>
    <w:rsid w:val="16AA17E1"/>
    <w:rsid w:val="16AA3534"/>
    <w:rsid w:val="16AD6FB0"/>
    <w:rsid w:val="16C139FD"/>
    <w:rsid w:val="16D4658E"/>
    <w:rsid w:val="16D5293D"/>
    <w:rsid w:val="16D572A4"/>
    <w:rsid w:val="16DD052E"/>
    <w:rsid w:val="16EA0C37"/>
    <w:rsid w:val="16EB2999"/>
    <w:rsid w:val="16F01577"/>
    <w:rsid w:val="16FA7F71"/>
    <w:rsid w:val="16FD32BE"/>
    <w:rsid w:val="170438DB"/>
    <w:rsid w:val="170A13B1"/>
    <w:rsid w:val="170A6826"/>
    <w:rsid w:val="171D2642"/>
    <w:rsid w:val="17245314"/>
    <w:rsid w:val="172C3481"/>
    <w:rsid w:val="173C60BE"/>
    <w:rsid w:val="173E04ED"/>
    <w:rsid w:val="17483711"/>
    <w:rsid w:val="174F2A1E"/>
    <w:rsid w:val="175413AB"/>
    <w:rsid w:val="175950D9"/>
    <w:rsid w:val="17696284"/>
    <w:rsid w:val="176D7A4A"/>
    <w:rsid w:val="1773538E"/>
    <w:rsid w:val="177D0CFC"/>
    <w:rsid w:val="17811926"/>
    <w:rsid w:val="178221EC"/>
    <w:rsid w:val="17882443"/>
    <w:rsid w:val="178D7E64"/>
    <w:rsid w:val="17946C1B"/>
    <w:rsid w:val="179864BF"/>
    <w:rsid w:val="17997197"/>
    <w:rsid w:val="179B3DEA"/>
    <w:rsid w:val="179F42E4"/>
    <w:rsid w:val="17A60F84"/>
    <w:rsid w:val="17A745F4"/>
    <w:rsid w:val="17B2652C"/>
    <w:rsid w:val="17C92C8D"/>
    <w:rsid w:val="17D05234"/>
    <w:rsid w:val="17D4739E"/>
    <w:rsid w:val="17DA5CD7"/>
    <w:rsid w:val="17E23483"/>
    <w:rsid w:val="17E24538"/>
    <w:rsid w:val="17E3142C"/>
    <w:rsid w:val="17E4746F"/>
    <w:rsid w:val="17E57EA3"/>
    <w:rsid w:val="17F47890"/>
    <w:rsid w:val="18045D25"/>
    <w:rsid w:val="180778BE"/>
    <w:rsid w:val="18107194"/>
    <w:rsid w:val="181D23A3"/>
    <w:rsid w:val="182F4BC3"/>
    <w:rsid w:val="1834773A"/>
    <w:rsid w:val="183627B7"/>
    <w:rsid w:val="184353AC"/>
    <w:rsid w:val="184927DD"/>
    <w:rsid w:val="185522D9"/>
    <w:rsid w:val="18561501"/>
    <w:rsid w:val="18573B26"/>
    <w:rsid w:val="185B6379"/>
    <w:rsid w:val="186028D3"/>
    <w:rsid w:val="18613A29"/>
    <w:rsid w:val="1886302D"/>
    <w:rsid w:val="18923478"/>
    <w:rsid w:val="18945031"/>
    <w:rsid w:val="189767C0"/>
    <w:rsid w:val="18A14E2C"/>
    <w:rsid w:val="18A35385"/>
    <w:rsid w:val="18A4313A"/>
    <w:rsid w:val="18AA4450"/>
    <w:rsid w:val="18B230A8"/>
    <w:rsid w:val="18BE0BF9"/>
    <w:rsid w:val="18BE4DDA"/>
    <w:rsid w:val="18C03743"/>
    <w:rsid w:val="18C400FC"/>
    <w:rsid w:val="18C54640"/>
    <w:rsid w:val="18CC2C80"/>
    <w:rsid w:val="18CF2389"/>
    <w:rsid w:val="18CF6307"/>
    <w:rsid w:val="18D363F7"/>
    <w:rsid w:val="18E91788"/>
    <w:rsid w:val="18EA2FA4"/>
    <w:rsid w:val="18FB281E"/>
    <w:rsid w:val="19073657"/>
    <w:rsid w:val="190E557A"/>
    <w:rsid w:val="19161F0C"/>
    <w:rsid w:val="191E7672"/>
    <w:rsid w:val="19271DF9"/>
    <w:rsid w:val="19291F84"/>
    <w:rsid w:val="192A0A84"/>
    <w:rsid w:val="192A52E9"/>
    <w:rsid w:val="192C1748"/>
    <w:rsid w:val="192E4089"/>
    <w:rsid w:val="192E4183"/>
    <w:rsid w:val="1934202F"/>
    <w:rsid w:val="193500B2"/>
    <w:rsid w:val="19360F7B"/>
    <w:rsid w:val="19386FEE"/>
    <w:rsid w:val="194018E9"/>
    <w:rsid w:val="195237AF"/>
    <w:rsid w:val="19537C14"/>
    <w:rsid w:val="195816E0"/>
    <w:rsid w:val="195965BD"/>
    <w:rsid w:val="196379BF"/>
    <w:rsid w:val="19637C6E"/>
    <w:rsid w:val="19652BCB"/>
    <w:rsid w:val="196602CB"/>
    <w:rsid w:val="19661C5E"/>
    <w:rsid w:val="196A06AE"/>
    <w:rsid w:val="196B25F2"/>
    <w:rsid w:val="196E016D"/>
    <w:rsid w:val="19705A64"/>
    <w:rsid w:val="19755191"/>
    <w:rsid w:val="19857998"/>
    <w:rsid w:val="19952DB5"/>
    <w:rsid w:val="199858CA"/>
    <w:rsid w:val="199E1488"/>
    <w:rsid w:val="19A52D8E"/>
    <w:rsid w:val="19AC3B0A"/>
    <w:rsid w:val="19B01BBF"/>
    <w:rsid w:val="19B568EE"/>
    <w:rsid w:val="19B67050"/>
    <w:rsid w:val="19BC7E69"/>
    <w:rsid w:val="19C6244F"/>
    <w:rsid w:val="19C743ED"/>
    <w:rsid w:val="19CC2F65"/>
    <w:rsid w:val="19CE1EAD"/>
    <w:rsid w:val="19D34380"/>
    <w:rsid w:val="19F55C73"/>
    <w:rsid w:val="19F71628"/>
    <w:rsid w:val="19F93F6D"/>
    <w:rsid w:val="19FA7D2B"/>
    <w:rsid w:val="1A113A39"/>
    <w:rsid w:val="1A1407CA"/>
    <w:rsid w:val="1A14643F"/>
    <w:rsid w:val="1A207070"/>
    <w:rsid w:val="1A23047E"/>
    <w:rsid w:val="1A235FB5"/>
    <w:rsid w:val="1A275607"/>
    <w:rsid w:val="1A2A72CA"/>
    <w:rsid w:val="1A2B7428"/>
    <w:rsid w:val="1A323EA4"/>
    <w:rsid w:val="1A357B70"/>
    <w:rsid w:val="1A36498E"/>
    <w:rsid w:val="1A3963E5"/>
    <w:rsid w:val="1A3E3167"/>
    <w:rsid w:val="1A3E651D"/>
    <w:rsid w:val="1A446C08"/>
    <w:rsid w:val="1A5C109E"/>
    <w:rsid w:val="1A5E52CB"/>
    <w:rsid w:val="1A626C9B"/>
    <w:rsid w:val="1A686BCC"/>
    <w:rsid w:val="1A68750B"/>
    <w:rsid w:val="1A6E2B2C"/>
    <w:rsid w:val="1A766D42"/>
    <w:rsid w:val="1A807F23"/>
    <w:rsid w:val="1A87168B"/>
    <w:rsid w:val="1A87749B"/>
    <w:rsid w:val="1AAA74ED"/>
    <w:rsid w:val="1AB45CB7"/>
    <w:rsid w:val="1AB6465D"/>
    <w:rsid w:val="1AB86D10"/>
    <w:rsid w:val="1AC17445"/>
    <w:rsid w:val="1AC35C04"/>
    <w:rsid w:val="1AC4059E"/>
    <w:rsid w:val="1ADA20E4"/>
    <w:rsid w:val="1AE75AB8"/>
    <w:rsid w:val="1AEB14C5"/>
    <w:rsid w:val="1AF10A1F"/>
    <w:rsid w:val="1AF278AF"/>
    <w:rsid w:val="1AFC7BB6"/>
    <w:rsid w:val="1AFD569E"/>
    <w:rsid w:val="1B006EFE"/>
    <w:rsid w:val="1B040F13"/>
    <w:rsid w:val="1B0A034F"/>
    <w:rsid w:val="1B0A1903"/>
    <w:rsid w:val="1B0B2C63"/>
    <w:rsid w:val="1B252AC4"/>
    <w:rsid w:val="1B2E7E2D"/>
    <w:rsid w:val="1B3366B6"/>
    <w:rsid w:val="1B363CE5"/>
    <w:rsid w:val="1B3A3281"/>
    <w:rsid w:val="1B464A50"/>
    <w:rsid w:val="1B4B5949"/>
    <w:rsid w:val="1B5138F9"/>
    <w:rsid w:val="1B6134EA"/>
    <w:rsid w:val="1B635D0C"/>
    <w:rsid w:val="1B664248"/>
    <w:rsid w:val="1B6B63F4"/>
    <w:rsid w:val="1B6C2961"/>
    <w:rsid w:val="1B6E0A72"/>
    <w:rsid w:val="1B711826"/>
    <w:rsid w:val="1B712A85"/>
    <w:rsid w:val="1B774AB7"/>
    <w:rsid w:val="1B7974D0"/>
    <w:rsid w:val="1B7B4098"/>
    <w:rsid w:val="1B7E00B7"/>
    <w:rsid w:val="1B804EC3"/>
    <w:rsid w:val="1B813B7F"/>
    <w:rsid w:val="1B857BB7"/>
    <w:rsid w:val="1B8679A4"/>
    <w:rsid w:val="1B8B0088"/>
    <w:rsid w:val="1B8E1A13"/>
    <w:rsid w:val="1B8F65F3"/>
    <w:rsid w:val="1B913D21"/>
    <w:rsid w:val="1BA172D6"/>
    <w:rsid w:val="1BC06711"/>
    <w:rsid w:val="1BC170C9"/>
    <w:rsid w:val="1BC3353A"/>
    <w:rsid w:val="1BC546AA"/>
    <w:rsid w:val="1BCD0C99"/>
    <w:rsid w:val="1BD52832"/>
    <w:rsid w:val="1BD6406E"/>
    <w:rsid w:val="1BDB3C3A"/>
    <w:rsid w:val="1BDE02CF"/>
    <w:rsid w:val="1BE139BA"/>
    <w:rsid w:val="1BF573B1"/>
    <w:rsid w:val="1BF754FB"/>
    <w:rsid w:val="1BFB41AF"/>
    <w:rsid w:val="1C013B8F"/>
    <w:rsid w:val="1C071471"/>
    <w:rsid w:val="1C074B42"/>
    <w:rsid w:val="1C0C0F53"/>
    <w:rsid w:val="1C13112C"/>
    <w:rsid w:val="1C39335E"/>
    <w:rsid w:val="1C3A449B"/>
    <w:rsid w:val="1C3A5EA3"/>
    <w:rsid w:val="1C4508F8"/>
    <w:rsid w:val="1C480943"/>
    <w:rsid w:val="1C53591F"/>
    <w:rsid w:val="1C5576E6"/>
    <w:rsid w:val="1C603BB7"/>
    <w:rsid w:val="1C6B1C48"/>
    <w:rsid w:val="1C6D2432"/>
    <w:rsid w:val="1C7203B7"/>
    <w:rsid w:val="1C756819"/>
    <w:rsid w:val="1C8D1936"/>
    <w:rsid w:val="1C9877FE"/>
    <w:rsid w:val="1CA22563"/>
    <w:rsid w:val="1CA42A56"/>
    <w:rsid w:val="1CA5723E"/>
    <w:rsid w:val="1CB003F8"/>
    <w:rsid w:val="1CB2151B"/>
    <w:rsid w:val="1CB5308F"/>
    <w:rsid w:val="1CC1522F"/>
    <w:rsid w:val="1CC46B5A"/>
    <w:rsid w:val="1CC717A8"/>
    <w:rsid w:val="1CC77D02"/>
    <w:rsid w:val="1CD11C72"/>
    <w:rsid w:val="1CD246BE"/>
    <w:rsid w:val="1CD70B22"/>
    <w:rsid w:val="1CD8387B"/>
    <w:rsid w:val="1CDC1A22"/>
    <w:rsid w:val="1CDC35BC"/>
    <w:rsid w:val="1CDD54B7"/>
    <w:rsid w:val="1CE02782"/>
    <w:rsid w:val="1CE64E59"/>
    <w:rsid w:val="1CEB2FC2"/>
    <w:rsid w:val="1CEC25B8"/>
    <w:rsid w:val="1CF261D9"/>
    <w:rsid w:val="1CF523A7"/>
    <w:rsid w:val="1CF97CBA"/>
    <w:rsid w:val="1CFB7105"/>
    <w:rsid w:val="1D0F5607"/>
    <w:rsid w:val="1D10079B"/>
    <w:rsid w:val="1D1479CF"/>
    <w:rsid w:val="1D162AC9"/>
    <w:rsid w:val="1D181CB0"/>
    <w:rsid w:val="1D194FC6"/>
    <w:rsid w:val="1D1B0313"/>
    <w:rsid w:val="1D1B27FB"/>
    <w:rsid w:val="1D1F36C6"/>
    <w:rsid w:val="1D2700A8"/>
    <w:rsid w:val="1D2775C9"/>
    <w:rsid w:val="1D282AAA"/>
    <w:rsid w:val="1D2F5D98"/>
    <w:rsid w:val="1D304FA3"/>
    <w:rsid w:val="1D3C4FC9"/>
    <w:rsid w:val="1D3C530D"/>
    <w:rsid w:val="1D47431E"/>
    <w:rsid w:val="1D4803E8"/>
    <w:rsid w:val="1D482CBF"/>
    <w:rsid w:val="1D4C50AF"/>
    <w:rsid w:val="1D5411D3"/>
    <w:rsid w:val="1D5515EF"/>
    <w:rsid w:val="1D5768BE"/>
    <w:rsid w:val="1D594753"/>
    <w:rsid w:val="1D617A20"/>
    <w:rsid w:val="1D68384B"/>
    <w:rsid w:val="1D687807"/>
    <w:rsid w:val="1D69006C"/>
    <w:rsid w:val="1D745C52"/>
    <w:rsid w:val="1D8060F4"/>
    <w:rsid w:val="1D872CF1"/>
    <w:rsid w:val="1D8C5BC2"/>
    <w:rsid w:val="1D9E70F0"/>
    <w:rsid w:val="1DAB73AD"/>
    <w:rsid w:val="1DB352D6"/>
    <w:rsid w:val="1DB70D22"/>
    <w:rsid w:val="1DBF79EF"/>
    <w:rsid w:val="1DC07C4F"/>
    <w:rsid w:val="1DC35C14"/>
    <w:rsid w:val="1DD04396"/>
    <w:rsid w:val="1DE22E3C"/>
    <w:rsid w:val="1DF346BF"/>
    <w:rsid w:val="1DF954BC"/>
    <w:rsid w:val="1DFD4DC1"/>
    <w:rsid w:val="1E031178"/>
    <w:rsid w:val="1E0B14AC"/>
    <w:rsid w:val="1E0E4777"/>
    <w:rsid w:val="1E146ED4"/>
    <w:rsid w:val="1E176D16"/>
    <w:rsid w:val="1E20024D"/>
    <w:rsid w:val="1E217971"/>
    <w:rsid w:val="1E257761"/>
    <w:rsid w:val="1E2E0315"/>
    <w:rsid w:val="1E396C15"/>
    <w:rsid w:val="1E3E4D6C"/>
    <w:rsid w:val="1E3F214D"/>
    <w:rsid w:val="1E425D20"/>
    <w:rsid w:val="1E42656F"/>
    <w:rsid w:val="1E4B538B"/>
    <w:rsid w:val="1E53587A"/>
    <w:rsid w:val="1E552245"/>
    <w:rsid w:val="1E5A39E0"/>
    <w:rsid w:val="1E5A6D6F"/>
    <w:rsid w:val="1E5B34CE"/>
    <w:rsid w:val="1E62783B"/>
    <w:rsid w:val="1E692EDF"/>
    <w:rsid w:val="1E706164"/>
    <w:rsid w:val="1E7148B4"/>
    <w:rsid w:val="1E790954"/>
    <w:rsid w:val="1E7A109F"/>
    <w:rsid w:val="1E8B40E6"/>
    <w:rsid w:val="1E9966EA"/>
    <w:rsid w:val="1EAA5081"/>
    <w:rsid w:val="1EB916DC"/>
    <w:rsid w:val="1EBB5973"/>
    <w:rsid w:val="1EBE71E0"/>
    <w:rsid w:val="1ECC1524"/>
    <w:rsid w:val="1ECE0FBC"/>
    <w:rsid w:val="1ED415B6"/>
    <w:rsid w:val="1ED97E56"/>
    <w:rsid w:val="1EDD6D9D"/>
    <w:rsid w:val="1EDE4E9D"/>
    <w:rsid w:val="1EE7624A"/>
    <w:rsid w:val="1EEA5E54"/>
    <w:rsid w:val="1EEE6F8E"/>
    <w:rsid w:val="1EF02F9A"/>
    <w:rsid w:val="1EF53901"/>
    <w:rsid w:val="1EF872A2"/>
    <w:rsid w:val="1EFE0CB6"/>
    <w:rsid w:val="1F032FDC"/>
    <w:rsid w:val="1F075A8C"/>
    <w:rsid w:val="1F0A30DD"/>
    <w:rsid w:val="1F0C34F4"/>
    <w:rsid w:val="1F131F27"/>
    <w:rsid w:val="1F163A9E"/>
    <w:rsid w:val="1F164956"/>
    <w:rsid w:val="1F1960B5"/>
    <w:rsid w:val="1F203817"/>
    <w:rsid w:val="1F2273C5"/>
    <w:rsid w:val="1F23141E"/>
    <w:rsid w:val="1F280E74"/>
    <w:rsid w:val="1F3864A6"/>
    <w:rsid w:val="1F3C373B"/>
    <w:rsid w:val="1F4044FB"/>
    <w:rsid w:val="1F466795"/>
    <w:rsid w:val="1F492460"/>
    <w:rsid w:val="1F513954"/>
    <w:rsid w:val="1F522CA6"/>
    <w:rsid w:val="1F5718B0"/>
    <w:rsid w:val="1F60087B"/>
    <w:rsid w:val="1F676892"/>
    <w:rsid w:val="1F6B2F29"/>
    <w:rsid w:val="1F710182"/>
    <w:rsid w:val="1F7F0FBB"/>
    <w:rsid w:val="1F835509"/>
    <w:rsid w:val="1F905E80"/>
    <w:rsid w:val="1F97444E"/>
    <w:rsid w:val="1F9A2C80"/>
    <w:rsid w:val="1F9C4F81"/>
    <w:rsid w:val="1FA02D71"/>
    <w:rsid w:val="1FAC25E2"/>
    <w:rsid w:val="1FB968B7"/>
    <w:rsid w:val="1FC21FF6"/>
    <w:rsid w:val="1FC7037C"/>
    <w:rsid w:val="1FD4634A"/>
    <w:rsid w:val="1FD95EB2"/>
    <w:rsid w:val="1FE475AD"/>
    <w:rsid w:val="1FE66647"/>
    <w:rsid w:val="1FE8491E"/>
    <w:rsid w:val="1FFF44CF"/>
    <w:rsid w:val="200A30F6"/>
    <w:rsid w:val="200C7AFA"/>
    <w:rsid w:val="20190E1A"/>
    <w:rsid w:val="202060E4"/>
    <w:rsid w:val="202809CC"/>
    <w:rsid w:val="20297E21"/>
    <w:rsid w:val="202A013A"/>
    <w:rsid w:val="202B5D46"/>
    <w:rsid w:val="202D00AF"/>
    <w:rsid w:val="203B721F"/>
    <w:rsid w:val="204824F0"/>
    <w:rsid w:val="204D725C"/>
    <w:rsid w:val="20534FD1"/>
    <w:rsid w:val="20611C09"/>
    <w:rsid w:val="20700871"/>
    <w:rsid w:val="2070580A"/>
    <w:rsid w:val="20706C3F"/>
    <w:rsid w:val="207A0463"/>
    <w:rsid w:val="207B0C9F"/>
    <w:rsid w:val="20814285"/>
    <w:rsid w:val="20844A7D"/>
    <w:rsid w:val="20862152"/>
    <w:rsid w:val="208754BA"/>
    <w:rsid w:val="208D5455"/>
    <w:rsid w:val="208F64EE"/>
    <w:rsid w:val="209769E2"/>
    <w:rsid w:val="20990720"/>
    <w:rsid w:val="209C0D8F"/>
    <w:rsid w:val="209D38D7"/>
    <w:rsid w:val="209F7DAE"/>
    <w:rsid w:val="20A038CD"/>
    <w:rsid w:val="20A26360"/>
    <w:rsid w:val="20A30788"/>
    <w:rsid w:val="20A67106"/>
    <w:rsid w:val="20AE3F81"/>
    <w:rsid w:val="20B05E92"/>
    <w:rsid w:val="20B76935"/>
    <w:rsid w:val="20B85CCB"/>
    <w:rsid w:val="20B952C2"/>
    <w:rsid w:val="20BE59E6"/>
    <w:rsid w:val="20C71062"/>
    <w:rsid w:val="20D95319"/>
    <w:rsid w:val="20E63389"/>
    <w:rsid w:val="20EA6530"/>
    <w:rsid w:val="20FC2DD0"/>
    <w:rsid w:val="20FF63F1"/>
    <w:rsid w:val="21001703"/>
    <w:rsid w:val="21033B69"/>
    <w:rsid w:val="21084F5A"/>
    <w:rsid w:val="211C4392"/>
    <w:rsid w:val="21265AE8"/>
    <w:rsid w:val="212979C8"/>
    <w:rsid w:val="212F6B81"/>
    <w:rsid w:val="21312B0B"/>
    <w:rsid w:val="21315B11"/>
    <w:rsid w:val="213A1515"/>
    <w:rsid w:val="213A7C5E"/>
    <w:rsid w:val="21441D54"/>
    <w:rsid w:val="214874FC"/>
    <w:rsid w:val="21501770"/>
    <w:rsid w:val="21573F21"/>
    <w:rsid w:val="215B5935"/>
    <w:rsid w:val="215F2981"/>
    <w:rsid w:val="21616850"/>
    <w:rsid w:val="216B667C"/>
    <w:rsid w:val="216E4CD9"/>
    <w:rsid w:val="218B313A"/>
    <w:rsid w:val="21952C99"/>
    <w:rsid w:val="21A80DD8"/>
    <w:rsid w:val="21A86B5F"/>
    <w:rsid w:val="21B54060"/>
    <w:rsid w:val="21BB0BBC"/>
    <w:rsid w:val="21BC212F"/>
    <w:rsid w:val="21C01E1D"/>
    <w:rsid w:val="21C302B3"/>
    <w:rsid w:val="21CA0A4E"/>
    <w:rsid w:val="21CE1E4A"/>
    <w:rsid w:val="21E4642E"/>
    <w:rsid w:val="21ED4A52"/>
    <w:rsid w:val="21F1407C"/>
    <w:rsid w:val="21F9191B"/>
    <w:rsid w:val="21F94149"/>
    <w:rsid w:val="21FA33EA"/>
    <w:rsid w:val="21FF40A7"/>
    <w:rsid w:val="22141D23"/>
    <w:rsid w:val="22173457"/>
    <w:rsid w:val="221755E0"/>
    <w:rsid w:val="222B3B5B"/>
    <w:rsid w:val="223018A4"/>
    <w:rsid w:val="223243E6"/>
    <w:rsid w:val="223F5F98"/>
    <w:rsid w:val="22450CC8"/>
    <w:rsid w:val="22451071"/>
    <w:rsid w:val="22493C48"/>
    <w:rsid w:val="224C06CE"/>
    <w:rsid w:val="225F7A70"/>
    <w:rsid w:val="22660651"/>
    <w:rsid w:val="22661470"/>
    <w:rsid w:val="226E1E22"/>
    <w:rsid w:val="22781A4E"/>
    <w:rsid w:val="22837641"/>
    <w:rsid w:val="2285452D"/>
    <w:rsid w:val="22896D19"/>
    <w:rsid w:val="228A7C55"/>
    <w:rsid w:val="22974DF9"/>
    <w:rsid w:val="229A4000"/>
    <w:rsid w:val="22A77093"/>
    <w:rsid w:val="22AA2A68"/>
    <w:rsid w:val="22B05258"/>
    <w:rsid w:val="22B47F2F"/>
    <w:rsid w:val="22B70509"/>
    <w:rsid w:val="22B9247B"/>
    <w:rsid w:val="22BF1EC2"/>
    <w:rsid w:val="22C120A8"/>
    <w:rsid w:val="22E86395"/>
    <w:rsid w:val="22E93B01"/>
    <w:rsid w:val="22FA2CBE"/>
    <w:rsid w:val="22FB5B38"/>
    <w:rsid w:val="22FC41B4"/>
    <w:rsid w:val="22FF4B29"/>
    <w:rsid w:val="2302148B"/>
    <w:rsid w:val="23087782"/>
    <w:rsid w:val="23150EC8"/>
    <w:rsid w:val="23160063"/>
    <w:rsid w:val="231F0C13"/>
    <w:rsid w:val="23345E03"/>
    <w:rsid w:val="23361E14"/>
    <w:rsid w:val="233D16F4"/>
    <w:rsid w:val="2340602D"/>
    <w:rsid w:val="2343618F"/>
    <w:rsid w:val="23447B22"/>
    <w:rsid w:val="2345381E"/>
    <w:rsid w:val="234C2F23"/>
    <w:rsid w:val="234C3E5D"/>
    <w:rsid w:val="23502F42"/>
    <w:rsid w:val="23574741"/>
    <w:rsid w:val="235756BE"/>
    <w:rsid w:val="235B371D"/>
    <w:rsid w:val="235C078D"/>
    <w:rsid w:val="23670A9C"/>
    <w:rsid w:val="237F4183"/>
    <w:rsid w:val="23810185"/>
    <w:rsid w:val="238C219C"/>
    <w:rsid w:val="23941863"/>
    <w:rsid w:val="239D7082"/>
    <w:rsid w:val="23A04C8E"/>
    <w:rsid w:val="23A1422E"/>
    <w:rsid w:val="23A55772"/>
    <w:rsid w:val="23A81EB5"/>
    <w:rsid w:val="23BC1332"/>
    <w:rsid w:val="23CA5CE1"/>
    <w:rsid w:val="23DF6CF1"/>
    <w:rsid w:val="23E64FB1"/>
    <w:rsid w:val="23EF5E8F"/>
    <w:rsid w:val="23F106C9"/>
    <w:rsid w:val="23F74517"/>
    <w:rsid w:val="23FF64E8"/>
    <w:rsid w:val="24002CBF"/>
    <w:rsid w:val="24065A05"/>
    <w:rsid w:val="2408472C"/>
    <w:rsid w:val="241738B3"/>
    <w:rsid w:val="241B335C"/>
    <w:rsid w:val="24222776"/>
    <w:rsid w:val="2424078E"/>
    <w:rsid w:val="24252939"/>
    <w:rsid w:val="242A1F0F"/>
    <w:rsid w:val="24311A8F"/>
    <w:rsid w:val="24346369"/>
    <w:rsid w:val="24380A93"/>
    <w:rsid w:val="24390D2E"/>
    <w:rsid w:val="243E76E1"/>
    <w:rsid w:val="244264F0"/>
    <w:rsid w:val="244A2721"/>
    <w:rsid w:val="244A3AF5"/>
    <w:rsid w:val="244B5B09"/>
    <w:rsid w:val="244E2196"/>
    <w:rsid w:val="245A051F"/>
    <w:rsid w:val="24621A3D"/>
    <w:rsid w:val="2465192F"/>
    <w:rsid w:val="24661C52"/>
    <w:rsid w:val="24674602"/>
    <w:rsid w:val="247124C1"/>
    <w:rsid w:val="24823E78"/>
    <w:rsid w:val="248B423B"/>
    <w:rsid w:val="248D1E11"/>
    <w:rsid w:val="24995CC3"/>
    <w:rsid w:val="249E1DA7"/>
    <w:rsid w:val="24A46525"/>
    <w:rsid w:val="24B431EE"/>
    <w:rsid w:val="24B676D3"/>
    <w:rsid w:val="24B914C1"/>
    <w:rsid w:val="24C93F9D"/>
    <w:rsid w:val="24CE5D53"/>
    <w:rsid w:val="24D11070"/>
    <w:rsid w:val="24D552A8"/>
    <w:rsid w:val="24D83148"/>
    <w:rsid w:val="24EC20F2"/>
    <w:rsid w:val="24F327AD"/>
    <w:rsid w:val="24F8532C"/>
    <w:rsid w:val="24FF5916"/>
    <w:rsid w:val="250A6D79"/>
    <w:rsid w:val="250E6745"/>
    <w:rsid w:val="251010D0"/>
    <w:rsid w:val="251413D0"/>
    <w:rsid w:val="25287CE4"/>
    <w:rsid w:val="252B560D"/>
    <w:rsid w:val="252C00DC"/>
    <w:rsid w:val="252C60F2"/>
    <w:rsid w:val="252E3F17"/>
    <w:rsid w:val="253573D6"/>
    <w:rsid w:val="25361094"/>
    <w:rsid w:val="25396848"/>
    <w:rsid w:val="2549086E"/>
    <w:rsid w:val="254C3D31"/>
    <w:rsid w:val="25500F7A"/>
    <w:rsid w:val="25572BDC"/>
    <w:rsid w:val="255C3A8C"/>
    <w:rsid w:val="255F136A"/>
    <w:rsid w:val="256A1770"/>
    <w:rsid w:val="2571327F"/>
    <w:rsid w:val="25784C45"/>
    <w:rsid w:val="257A6FCF"/>
    <w:rsid w:val="257C0F6D"/>
    <w:rsid w:val="258000EF"/>
    <w:rsid w:val="258439D1"/>
    <w:rsid w:val="2594336E"/>
    <w:rsid w:val="25955715"/>
    <w:rsid w:val="25990202"/>
    <w:rsid w:val="259C214F"/>
    <w:rsid w:val="259C2221"/>
    <w:rsid w:val="259E2D9A"/>
    <w:rsid w:val="25A07DA7"/>
    <w:rsid w:val="25A2124F"/>
    <w:rsid w:val="25A446A6"/>
    <w:rsid w:val="25A72E70"/>
    <w:rsid w:val="25A95C41"/>
    <w:rsid w:val="25AC5AB4"/>
    <w:rsid w:val="25AC69C0"/>
    <w:rsid w:val="25B24DAF"/>
    <w:rsid w:val="25B344F8"/>
    <w:rsid w:val="25B35B38"/>
    <w:rsid w:val="25B44D97"/>
    <w:rsid w:val="25B472FE"/>
    <w:rsid w:val="25B51CC1"/>
    <w:rsid w:val="25B72409"/>
    <w:rsid w:val="25BB4932"/>
    <w:rsid w:val="25CE7B4E"/>
    <w:rsid w:val="25D33C34"/>
    <w:rsid w:val="25E24C84"/>
    <w:rsid w:val="25E30DEC"/>
    <w:rsid w:val="25E32ED6"/>
    <w:rsid w:val="25EA23D4"/>
    <w:rsid w:val="25F81020"/>
    <w:rsid w:val="26010ABF"/>
    <w:rsid w:val="26025033"/>
    <w:rsid w:val="26055B4E"/>
    <w:rsid w:val="26077BC5"/>
    <w:rsid w:val="260974A9"/>
    <w:rsid w:val="260F12E0"/>
    <w:rsid w:val="26185749"/>
    <w:rsid w:val="262335F3"/>
    <w:rsid w:val="26282F4C"/>
    <w:rsid w:val="26310432"/>
    <w:rsid w:val="26382099"/>
    <w:rsid w:val="263C7FB8"/>
    <w:rsid w:val="263D07E0"/>
    <w:rsid w:val="263D4962"/>
    <w:rsid w:val="26406362"/>
    <w:rsid w:val="26450687"/>
    <w:rsid w:val="26497897"/>
    <w:rsid w:val="264C0F5A"/>
    <w:rsid w:val="26537F3B"/>
    <w:rsid w:val="265E2311"/>
    <w:rsid w:val="266A2A6F"/>
    <w:rsid w:val="2671177B"/>
    <w:rsid w:val="267B4A47"/>
    <w:rsid w:val="267C65AF"/>
    <w:rsid w:val="267D423B"/>
    <w:rsid w:val="267F51C6"/>
    <w:rsid w:val="26806E02"/>
    <w:rsid w:val="26812C45"/>
    <w:rsid w:val="2684619E"/>
    <w:rsid w:val="268B23B8"/>
    <w:rsid w:val="268B519A"/>
    <w:rsid w:val="2690624E"/>
    <w:rsid w:val="269103F2"/>
    <w:rsid w:val="26976BC6"/>
    <w:rsid w:val="26980430"/>
    <w:rsid w:val="26A15C99"/>
    <w:rsid w:val="26AE5BB4"/>
    <w:rsid w:val="26AF2F73"/>
    <w:rsid w:val="26B6289E"/>
    <w:rsid w:val="26B850D4"/>
    <w:rsid w:val="26BA1C73"/>
    <w:rsid w:val="26C3629A"/>
    <w:rsid w:val="26C37430"/>
    <w:rsid w:val="26C8016D"/>
    <w:rsid w:val="26C879F3"/>
    <w:rsid w:val="26CB461B"/>
    <w:rsid w:val="26CF5B85"/>
    <w:rsid w:val="26D31D4F"/>
    <w:rsid w:val="26DA30E8"/>
    <w:rsid w:val="26DB08D3"/>
    <w:rsid w:val="26DB5E96"/>
    <w:rsid w:val="26DF1AA6"/>
    <w:rsid w:val="26E33596"/>
    <w:rsid w:val="26E63A85"/>
    <w:rsid w:val="26EC43D5"/>
    <w:rsid w:val="26EF7420"/>
    <w:rsid w:val="26F2432E"/>
    <w:rsid w:val="26F40024"/>
    <w:rsid w:val="26FB1B6B"/>
    <w:rsid w:val="26FB7888"/>
    <w:rsid w:val="26FF139A"/>
    <w:rsid w:val="270801D2"/>
    <w:rsid w:val="27123CCF"/>
    <w:rsid w:val="27154DDA"/>
    <w:rsid w:val="271A4A80"/>
    <w:rsid w:val="272D6D2D"/>
    <w:rsid w:val="273179BE"/>
    <w:rsid w:val="2739550D"/>
    <w:rsid w:val="27464B4E"/>
    <w:rsid w:val="274A315B"/>
    <w:rsid w:val="27530767"/>
    <w:rsid w:val="275D2E4C"/>
    <w:rsid w:val="276166FB"/>
    <w:rsid w:val="27684766"/>
    <w:rsid w:val="276B172A"/>
    <w:rsid w:val="277132FD"/>
    <w:rsid w:val="277556F3"/>
    <w:rsid w:val="2789046E"/>
    <w:rsid w:val="278C1471"/>
    <w:rsid w:val="278C7BFF"/>
    <w:rsid w:val="278E3A9E"/>
    <w:rsid w:val="27901B2B"/>
    <w:rsid w:val="279B129A"/>
    <w:rsid w:val="27A132DA"/>
    <w:rsid w:val="27A933A6"/>
    <w:rsid w:val="27A948B4"/>
    <w:rsid w:val="27AB3A11"/>
    <w:rsid w:val="27AD459E"/>
    <w:rsid w:val="27B251C3"/>
    <w:rsid w:val="27B65A59"/>
    <w:rsid w:val="27C72DEB"/>
    <w:rsid w:val="27C80D95"/>
    <w:rsid w:val="27D17447"/>
    <w:rsid w:val="27DA55EC"/>
    <w:rsid w:val="27E33EB3"/>
    <w:rsid w:val="27ED58D1"/>
    <w:rsid w:val="27EE2432"/>
    <w:rsid w:val="27EE2541"/>
    <w:rsid w:val="27F01113"/>
    <w:rsid w:val="2803251B"/>
    <w:rsid w:val="28046AE7"/>
    <w:rsid w:val="28065940"/>
    <w:rsid w:val="28184D17"/>
    <w:rsid w:val="281E495B"/>
    <w:rsid w:val="282250D3"/>
    <w:rsid w:val="28263F0F"/>
    <w:rsid w:val="282818CB"/>
    <w:rsid w:val="2831379C"/>
    <w:rsid w:val="2835313B"/>
    <w:rsid w:val="28382A86"/>
    <w:rsid w:val="283A4D95"/>
    <w:rsid w:val="283B6F2F"/>
    <w:rsid w:val="283D4C90"/>
    <w:rsid w:val="28414461"/>
    <w:rsid w:val="285770DD"/>
    <w:rsid w:val="2865454E"/>
    <w:rsid w:val="286D48C2"/>
    <w:rsid w:val="286E017F"/>
    <w:rsid w:val="286E660A"/>
    <w:rsid w:val="287A279E"/>
    <w:rsid w:val="28840EC5"/>
    <w:rsid w:val="28854BAF"/>
    <w:rsid w:val="289675F7"/>
    <w:rsid w:val="289E1C24"/>
    <w:rsid w:val="28A663E2"/>
    <w:rsid w:val="28AA0CD5"/>
    <w:rsid w:val="28AB1242"/>
    <w:rsid w:val="28B6694B"/>
    <w:rsid w:val="28BA4BC9"/>
    <w:rsid w:val="28BF1D5B"/>
    <w:rsid w:val="28C11DFD"/>
    <w:rsid w:val="28C2762F"/>
    <w:rsid w:val="28CE0EEB"/>
    <w:rsid w:val="28CF28A2"/>
    <w:rsid w:val="28CF6F35"/>
    <w:rsid w:val="28D21E76"/>
    <w:rsid w:val="28D32D1B"/>
    <w:rsid w:val="28E847AB"/>
    <w:rsid w:val="28EF638B"/>
    <w:rsid w:val="28F44953"/>
    <w:rsid w:val="28F77E99"/>
    <w:rsid w:val="28F93A9F"/>
    <w:rsid w:val="28FD5375"/>
    <w:rsid w:val="290C1F9A"/>
    <w:rsid w:val="29217C0C"/>
    <w:rsid w:val="29265507"/>
    <w:rsid w:val="292C4026"/>
    <w:rsid w:val="29302173"/>
    <w:rsid w:val="2934186F"/>
    <w:rsid w:val="293A1EE2"/>
    <w:rsid w:val="2942313E"/>
    <w:rsid w:val="29442022"/>
    <w:rsid w:val="29442D12"/>
    <w:rsid w:val="294804D8"/>
    <w:rsid w:val="294E3A40"/>
    <w:rsid w:val="294E6892"/>
    <w:rsid w:val="2958182F"/>
    <w:rsid w:val="295861D5"/>
    <w:rsid w:val="2965748E"/>
    <w:rsid w:val="29671558"/>
    <w:rsid w:val="296A78FC"/>
    <w:rsid w:val="296B4916"/>
    <w:rsid w:val="29755689"/>
    <w:rsid w:val="2975677C"/>
    <w:rsid w:val="297B43CA"/>
    <w:rsid w:val="297F6268"/>
    <w:rsid w:val="29835E36"/>
    <w:rsid w:val="298B3242"/>
    <w:rsid w:val="298E16F8"/>
    <w:rsid w:val="29915DA1"/>
    <w:rsid w:val="2995317D"/>
    <w:rsid w:val="29A45D66"/>
    <w:rsid w:val="29AB6757"/>
    <w:rsid w:val="29BD4EDD"/>
    <w:rsid w:val="29BE421D"/>
    <w:rsid w:val="29C5424E"/>
    <w:rsid w:val="29CF7248"/>
    <w:rsid w:val="29D46402"/>
    <w:rsid w:val="29EA14D7"/>
    <w:rsid w:val="29EE66A6"/>
    <w:rsid w:val="29F13CA7"/>
    <w:rsid w:val="2A013EA3"/>
    <w:rsid w:val="2A031CE9"/>
    <w:rsid w:val="2A081C60"/>
    <w:rsid w:val="2A112C90"/>
    <w:rsid w:val="2A161BA8"/>
    <w:rsid w:val="2A1847A7"/>
    <w:rsid w:val="2A27165A"/>
    <w:rsid w:val="2A2F3976"/>
    <w:rsid w:val="2A307955"/>
    <w:rsid w:val="2A3B5519"/>
    <w:rsid w:val="2A3E23D1"/>
    <w:rsid w:val="2A4F5346"/>
    <w:rsid w:val="2A533916"/>
    <w:rsid w:val="2A5B6C97"/>
    <w:rsid w:val="2A650143"/>
    <w:rsid w:val="2A720C2F"/>
    <w:rsid w:val="2A7217B9"/>
    <w:rsid w:val="2A7976B5"/>
    <w:rsid w:val="2A81757F"/>
    <w:rsid w:val="2A836C51"/>
    <w:rsid w:val="2A84251B"/>
    <w:rsid w:val="2A863CE5"/>
    <w:rsid w:val="2A9B50E4"/>
    <w:rsid w:val="2A9D0B58"/>
    <w:rsid w:val="2AAA3BAE"/>
    <w:rsid w:val="2AB274B0"/>
    <w:rsid w:val="2AB470C6"/>
    <w:rsid w:val="2ABA3EF1"/>
    <w:rsid w:val="2AC72BF8"/>
    <w:rsid w:val="2ACD4989"/>
    <w:rsid w:val="2AD03AF8"/>
    <w:rsid w:val="2AD92891"/>
    <w:rsid w:val="2AE3452E"/>
    <w:rsid w:val="2AF47F42"/>
    <w:rsid w:val="2AFA5D4A"/>
    <w:rsid w:val="2AFB45A5"/>
    <w:rsid w:val="2AFF7586"/>
    <w:rsid w:val="2B090378"/>
    <w:rsid w:val="2B096F48"/>
    <w:rsid w:val="2B0C0FF8"/>
    <w:rsid w:val="2B184383"/>
    <w:rsid w:val="2B1A1570"/>
    <w:rsid w:val="2B1D442D"/>
    <w:rsid w:val="2B1D5D14"/>
    <w:rsid w:val="2B23097D"/>
    <w:rsid w:val="2B2460FB"/>
    <w:rsid w:val="2B355B6A"/>
    <w:rsid w:val="2B364390"/>
    <w:rsid w:val="2B447102"/>
    <w:rsid w:val="2B4D47FA"/>
    <w:rsid w:val="2B5130EB"/>
    <w:rsid w:val="2B5F5EB0"/>
    <w:rsid w:val="2B655311"/>
    <w:rsid w:val="2B7109DF"/>
    <w:rsid w:val="2B730DAE"/>
    <w:rsid w:val="2B733D4C"/>
    <w:rsid w:val="2B7E67F0"/>
    <w:rsid w:val="2B827022"/>
    <w:rsid w:val="2B8745B8"/>
    <w:rsid w:val="2B921E5F"/>
    <w:rsid w:val="2BA00D55"/>
    <w:rsid w:val="2BA11376"/>
    <w:rsid w:val="2BA630BC"/>
    <w:rsid w:val="2BA7118F"/>
    <w:rsid w:val="2BAA6EA3"/>
    <w:rsid w:val="2BBC4F88"/>
    <w:rsid w:val="2BC06A06"/>
    <w:rsid w:val="2BC74EA4"/>
    <w:rsid w:val="2BD26215"/>
    <w:rsid w:val="2BD610D5"/>
    <w:rsid w:val="2BD82E63"/>
    <w:rsid w:val="2BD90344"/>
    <w:rsid w:val="2BDF71C6"/>
    <w:rsid w:val="2BF32E66"/>
    <w:rsid w:val="2BFA5A20"/>
    <w:rsid w:val="2C095589"/>
    <w:rsid w:val="2C152610"/>
    <w:rsid w:val="2C153164"/>
    <w:rsid w:val="2C1C3DD8"/>
    <w:rsid w:val="2C2D2E21"/>
    <w:rsid w:val="2C2E0CE8"/>
    <w:rsid w:val="2C3906DB"/>
    <w:rsid w:val="2C3E415D"/>
    <w:rsid w:val="2C4C2D66"/>
    <w:rsid w:val="2C517B9E"/>
    <w:rsid w:val="2C597647"/>
    <w:rsid w:val="2C6123BB"/>
    <w:rsid w:val="2C6759CA"/>
    <w:rsid w:val="2C683FD3"/>
    <w:rsid w:val="2C7271E6"/>
    <w:rsid w:val="2C77699D"/>
    <w:rsid w:val="2C781CC1"/>
    <w:rsid w:val="2C802B64"/>
    <w:rsid w:val="2C867EE1"/>
    <w:rsid w:val="2C8975D4"/>
    <w:rsid w:val="2C90119B"/>
    <w:rsid w:val="2C907D69"/>
    <w:rsid w:val="2C9906C4"/>
    <w:rsid w:val="2CA664EE"/>
    <w:rsid w:val="2CAB0A0D"/>
    <w:rsid w:val="2CB964C9"/>
    <w:rsid w:val="2CBA2842"/>
    <w:rsid w:val="2CBF0C5F"/>
    <w:rsid w:val="2CC6648A"/>
    <w:rsid w:val="2CC7262A"/>
    <w:rsid w:val="2CC8526F"/>
    <w:rsid w:val="2CC969DB"/>
    <w:rsid w:val="2CD76D21"/>
    <w:rsid w:val="2CDA14E9"/>
    <w:rsid w:val="2CEE7F8D"/>
    <w:rsid w:val="2CF45E1E"/>
    <w:rsid w:val="2CF57BFA"/>
    <w:rsid w:val="2CF63B70"/>
    <w:rsid w:val="2CFB139F"/>
    <w:rsid w:val="2D021DD3"/>
    <w:rsid w:val="2D035434"/>
    <w:rsid w:val="2D0421A3"/>
    <w:rsid w:val="2D042D95"/>
    <w:rsid w:val="2D0524FE"/>
    <w:rsid w:val="2D062FD0"/>
    <w:rsid w:val="2D097E02"/>
    <w:rsid w:val="2D0D64C1"/>
    <w:rsid w:val="2D1775EF"/>
    <w:rsid w:val="2D1969EB"/>
    <w:rsid w:val="2D2728C6"/>
    <w:rsid w:val="2D275622"/>
    <w:rsid w:val="2D2D25BB"/>
    <w:rsid w:val="2D364AF6"/>
    <w:rsid w:val="2D3653DC"/>
    <w:rsid w:val="2D3763FF"/>
    <w:rsid w:val="2D396806"/>
    <w:rsid w:val="2D3E6E94"/>
    <w:rsid w:val="2D401998"/>
    <w:rsid w:val="2D454FED"/>
    <w:rsid w:val="2D46428A"/>
    <w:rsid w:val="2D55093F"/>
    <w:rsid w:val="2D5629F6"/>
    <w:rsid w:val="2D580663"/>
    <w:rsid w:val="2D585FB6"/>
    <w:rsid w:val="2D704D94"/>
    <w:rsid w:val="2D774056"/>
    <w:rsid w:val="2D89786B"/>
    <w:rsid w:val="2D905655"/>
    <w:rsid w:val="2D9D106D"/>
    <w:rsid w:val="2DAD54B8"/>
    <w:rsid w:val="2DB8623A"/>
    <w:rsid w:val="2DC47D6B"/>
    <w:rsid w:val="2DC637B6"/>
    <w:rsid w:val="2DD07800"/>
    <w:rsid w:val="2DD846A8"/>
    <w:rsid w:val="2DE07B9B"/>
    <w:rsid w:val="2DE15C66"/>
    <w:rsid w:val="2DF31AA6"/>
    <w:rsid w:val="2DF420B1"/>
    <w:rsid w:val="2DFA6C6F"/>
    <w:rsid w:val="2E007A17"/>
    <w:rsid w:val="2E024BDC"/>
    <w:rsid w:val="2E0351CF"/>
    <w:rsid w:val="2E060C6E"/>
    <w:rsid w:val="2E0B35B9"/>
    <w:rsid w:val="2E0F1F85"/>
    <w:rsid w:val="2E1C17E7"/>
    <w:rsid w:val="2E2811FD"/>
    <w:rsid w:val="2E2E43A0"/>
    <w:rsid w:val="2E3F4E94"/>
    <w:rsid w:val="2E414BFE"/>
    <w:rsid w:val="2E470A94"/>
    <w:rsid w:val="2E493F2C"/>
    <w:rsid w:val="2E4F7F8D"/>
    <w:rsid w:val="2E5163B6"/>
    <w:rsid w:val="2E537D26"/>
    <w:rsid w:val="2E5D5EFB"/>
    <w:rsid w:val="2E657BE0"/>
    <w:rsid w:val="2E6773E1"/>
    <w:rsid w:val="2E693F15"/>
    <w:rsid w:val="2E6A5FBC"/>
    <w:rsid w:val="2E6D5EBD"/>
    <w:rsid w:val="2E797F19"/>
    <w:rsid w:val="2E7A1A32"/>
    <w:rsid w:val="2E8906EA"/>
    <w:rsid w:val="2E8B2ED9"/>
    <w:rsid w:val="2E8D5B75"/>
    <w:rsid w:val="2E8F40C1"/>
    <w:rsid w:val="2E9363B4"/>
    <w:rsid w:val="2E9653D3"/>
    <w:rsid w:val="2EA15CE5"/>
    <w:rsid w:val="2EA7761C"/>
    <w:rsid w:val="2EA84563"/>
    <w:rsid w:val="2EB41813"/>
    <w:rsid w:val="2EB43015"/>
    <w:rsid w:val="2EB64534"/>
    <w:rsid w:val="2EB827E5"/>
    <w:rsid w:val="2EB96DF8"/>
    <w:rsid w:val="2EBD5AB5"/>
    <w:rsid w:val="2EC7565C"/>
    <w:rsid w:val="2ECE4D9D"/>
    <w:rsid w:val="2ED83332"/>
    <w:rsid w:val="2EDD5FCF"/>
    <w:rsid w:val="2EE0181D"/>
    <w:rsid w:val="2EE92A45"/>
    <w:rsid w:val="2EEB2DE7"/>
    <w:rsid w:val="2EED38B1"/>
    <w:rsid w:val="2EF211F7"/>
    <w:rsid w:val="2EF97E1B"/>
    <w:rsid w:val="2EFE5B0E"/>
    <w:rsid w:val="2EFF49DD"/>
    <w:rsid w:val="2F0549F1"/>
    <w:rsid w:val="2F08415F"/>
    <w:rsid w:val="2F0C5A00"/>
    <w:rsid w:val="2F0E1E79"/>
    <w:rsid w:val="2F115383"/>
    <w:rsid w:val="2F1328A3"/>
    <w:rsid w:val="2F1B0547"/>
    <w:rsid w:val="2F2148C7"/>
    <w:rsid w:val="2F2546B8"/>
    <w:rsid w:val="2F310A37"/>
    <w:rsid w:val="2F37546B"/>
    <w:rsid w:val="2F376675"/>
    <w:rsid w:val="2F394C31"/>
    <w:rsid w:val="2F3A4CD7"/>
    <w:rsid w:val="2F3F37B5"/>
    <w:rsid w:val="2F4C6534"/>
    <w:rsid w:val="2F4D7A66"/>
    <w:rsid w:val="2F563287"/>
    <w:rsid w:val="2F571E83"/>
    <w:rsid w:val="2F627905"/>
    <w:rsid w:val="2F63447F"/>
    <w:rsid w:val="2F65145F"/>
    <w:rsid w:val="2F69485A"/>
    <w:rsid w:val="2F7C40A4"/>
    <w:rsid w:val="2F887298"/>
    <w:rsid w:val="2F8C54BC"/>
    <w:rsid w:val="2F8F7AC5"/>
    <w:rsid w:val="2F9165D9"/>
    <w:rsid w:val="2F9817C1"/>
    <w:rsid w:val="2F9D37CC"/>
    <w:rsid w:val="2FA602FD"/>
    <w:rsid w:val="2FA96B69"/>
    <w:rsid w:val="2FB12ED4"/>
    <w:rsid w:val="2FB62D0D"/>
    <w:rsid w:val="2FB70380"/>
    <w:rsid w:val="2FC136AB"/>
    <w:rsid w:val="2FC4041D"/>
    <w:rsid w:val="2FC44672"/>
    <w:rsid w:val="2FC609A1"/>
    <w:rsid w:val="2FCA3589"/>
    <w:rsid w:val="2FCB4150"/>
    <w:rsid w:val="2FCD3E3E"/>
    <w:rsid w:val="2FD00E57"/>
    <w:rsid w:val="2FD02949"/>
    <w:rsid w:val="2FD812FD"/>
    <w:rsid w:val="2FDB0A1D"/>
    <w:rsid w:val="2FDB4D4A"/>
    <w:rsid w:val="2FDC78FB"/>
    <w:rsid w:val="2FE476EE"/>
    <w:rsid w:val="2FE56BD8"/>
    <w:rsid w:val="2FE8355E"/>
    <w:rsid w:val="2FE8490F"/>
    <w:rsid w:val="2FEA6076"/>
    <w:rsid w:val="2FF204CE"/>
    <w:rsid w:val="2FF777E9"/>
    <w:rsid w:val="2FFD1D8C"/>
    <w:rsid w:val="30100870"/>
    <w:rsid w:val="3014744B"/>
    <w:rsid w:val="302577F3"/>
    <w:rsid w:val="302B755F"/>
    <w:rsid w:val="302C6A14"/>
    <w:rsid w:val="303870FC"/>
    <w:rsid w:val="303E552D"/>
    <w:rsid w:val="30454F86"/>
    <w:rsid w:val="30487D05"/>
    <w:rsid w:val="304F5C8D"/>
    <w:rsid w:val="305042A6"/>
    <w:rsid w:val="30504FC5"/>
    <w:rsid w:val="30527D05"/>
    <w:rsid w:val="305414C6"/>
    <w:rsid w:val="306003B5"/>
    <w:rsid w:val="30691C22"/>
    <w:rsid w:val="3069396D"/>
    <w:rsid w:val="306D6502"/>
    <w:rsid w:val="30701DB5"/>
    <w:rsid w:val="307B2371"/>
    <w:rsid w:val="308A4CCC"/>
    <w:rsid w:val="308B48ED"/>
    <w:rsid w:val="308C7A0C"/>
    <w:rsid w:val="308D1EAA"/>
    <w:rsid w:val="30922C04"/>
    <w:rsid w:val="30930E3A"/>
    <w:rsid w:val="30AB4548"/>
    <w:rsid w:val="30AD3BD2"/>
    <w:rsid w:val="30AF20B6"/>
    <w:rsid w:val="30B042AE"/>
    <w:rsid w:val="30B40F64"/>
    <w:rsid w:val="30BC4B66"/>
    <w:rsid w:val="30BD34FA"/>
    <w:rsid w:val="30C23197"/>
    <w:rsid w:val="30C45176"/>
    <w:rsid w:val="30DD7765"/>
    <w:rsid w:val="30E63948"/>
    <w:rsid w:val="30EA1FE3"/>
    <w:rsid w:val="30EA4743"/>
    <w:rsid w:val="30EE519A"/>
    <w:rsid w:val="30F1798E"/>
    <w:rsid w:val="30FB3406"/>
    <w:rsid w:val="30FC1A5E"/>
    <w:rsid w:val="30FE236F"/>
    <w:rsid w:val="31082788"/>
    <w:rsid w:val="310D52B4"/>
    <w:rsid w:val="310E7685"/>
    <w:rsid w:val="31163317"/>
    <w:rsid w:val="31173861"/>
    <w:rsid w:val="311B53FE"/>
    <w:rsid w:val="311D3DB7"/>
    <w:rsid w:val="31213996"/>
    <w:rsid w:val="312452D1"/>
    <w:rsid w:val="31272B90"/>
    <w:rsid w:val="31287C5F"/>
    <w:rsid w:val="312D1D1A"/>
    <w:rsid w:val="312D471D"/>
    <w:rsid w:val="312D60B3"/>
    <w:rsid w:val="31375196"/>
    <w:rsid w:val="314421B0"/>
    <w:rsid w:val="31481612"/>
    <w:rsid w:val="31550666"/>
    <w:rsid w:val="316946C1"/>
    <w:rsid w:val="31765230"/>
    <w:rsid w:val="317D2C58"/>
    <w:rsid w:val="3182610C"/>
    <w:rsid w:val="318F3DA3"/>
    <w:rsid w:val="31931127"/>
    <w:rsid w:val="31967033"/>
    <w:rsid w:val="31975A7F"/>
    <w:rsid w:val="31A56215"/>
    <w:rsid w:val="31AA1777"/>
    <w:rsid w:val="31B5159C"/>
    <w:rsid w:val="31C02757"/>
    <w:rsid w:val="31D541E2"/>
    <w:rsid w:val="31D65AEA"/>
    <w:rsid w:val="31D7516A"/>
    <w:rsid w:val="31DB4020"/>
    <w:rsid w:val="31E835CD"/>
    <w:rsid w:val="31F2194E"/>
    <w:rsid w:val="31F7508F"/>
    <w:rsid w:val="3201777F"/>
    <w:rsid w:val="32060802"/>
    <w:rsid w:val="32060D03"/>
    <w:rsid w:val="320B076C"/>
    <w:rsid w:val="320D2B61"/>
    <w:rsid w:val="32103E53"/>
    <w:rsid w:val="32105417"/>
    <w:rsid w:val="32111DEE"/>
    <w:rsid w:val="32182870"/>
    <w:rsid w:val="321D401D"/>
    <w:rsid w:val="321F4C98"/>
    <w:rsid w:val="3221646A"/>
    <w:rsid w:val="32270C2C"/>
    <w:rsid w:val="323054A5"/>
    <w:rsid w:val="32330FA5"/>
    <w:rsid w:val="323842FB"/>
    <w:rsid w:val="323A1114"/>
    <w:rsid w:val="323C4E60"/>
    <w:rsid w:val="324A65DA"/>
    <w:rsid w:val="3253317D"/>
    <w:rsid w:val="3257146A"/>
    <w:rsid w:val="326E2930"/>
    <w:rsid w:val="32701681"/>
    <w:rsid w:val="32810EE1"/>
    <w:rsid w:val="32884BCE"/>
    <w:rsid w:val="328911D3"/>
    <w:rsid w:val="329E4476"/>
    <w:rsid w:val="32A65DDE"/>
    <w:rsid w:val="32AF3574"/>
    <w:rsid w:val="32B52CF1"/>
    <w:rsid w:val="32BB1792"/>
    <w:rsid w:val="32CF7850"/>
    <w:rsid w:val="32D31651"/>
    <w:rsid w:val="32D46E11"/>
    <w:rsid w:val="32D657A0"/>
    <w:rsid w:val="32DC50C5"/>
    <w:rsid w:val="32DE08B3"/>
    <w:rsid w:val="32DE0AFB"/>
    <w:rsid w:val="32E54DD9"/>
    <w:rsid w:val="32F07C30"/>
    <w:rsid w:val="32F64AE2"/>
    <w:rsid w:val="32FA3B6B"/>
    <w:rsid w:val="32FC214B"/>
    <w:rsid w:val="33036C7B"/>
    <w:rsid w:val="330C5E72"/>
    <w:rsid w:val="330F6811"/>
    <w:rsid w:val="331223A3"/>
    <w:rsid w:val="33125A73"/>
    <w:rsid w:val="331868D2"/>
    <w:rsid w:val="331B30E2"/>
    <w:rsid w:val="3329378A"/>
    <w:rsid w:val="333364AF"/>
    <w:rsid w:val="333A2B53"/>
    <w:rsid w:val="333B0475"/>
    <w:rsid w:val="333B4637"/>
    <w:rsid w:val="333F3A23"/>
    <w:rsid w:val="33431966"/>
    <w:rsid w:val="33446A92"/>
    <w:rsid w:val="33506E1C"/>
    <w:rsid w:val="3356552A"/>
    <w:rsid w:val="335950C2"/>
    <w:rsid w:val="335D069A"/>
    <w:rsid w:val="335E5C6C"/>
    <w:rsid w:val="335F17C5"/>
    <w:rsid w:val="33695E57"/>
    <w:rsid w:val="336B0EB3"/>
    <w:rsid w:val="336B2AE6"/>
    <w:rsid w:val="337640B5"/>
    <w:rsid w:val="33770E1A"/>
    <w:rsid w:val="337A65BC"/>
    <w:rsid w:val="337F28A1"/>
    <w:rsid w:val="338756DC"/>
    <w:rsid w:val="33875CE8"/>
    <w:rsid w:val="338B03E6"/>
    <w:rsid w:val="338D4CC6"/>
    <w:rsid w:val="339E3A73"/>
    <w:rsid w:val="33A108BA"/>
    <w:rsid w:val="33B016C7"/>
    <w:rsid w:val="33B01E44"/>
    <w:rsid w:val="33B4503D"/>
    <w:rsid w:val="33BB448E"/>
    <w:rsid w:val="33C0742F"/>
    <w:rsid w:val="33CA179C"/>
    <w:rsid w:val="33D7201A"/>
    <w:rsid w:val="33DE3895"/>
    <w:rsid w:val="33EC1F05"/>
    <w:rsid w:val="33EF00B1"/>
    <w:rsid w:val="33F24496"/>
    <w:rsid w:val="33F82701"/>
    <w:rsid w:val="33FB7FE0"/>
    <w:rsid w:val="34017DCF"/>
    <w:rsid w:val="34115391"/>
    <w:rsid w:val="34133968"/>
    <w:rsid w:val="341359C2"/>
    <w:rsid w:val="34156D66"/>
    <w:rsid w:val="3416212F"/>
    <w:rsid w:val="341D5BC7"/>
    <w:rsid w:val="34321D08"/>
    <w:rsid w:val="343723F2"/>
    <w:rsid w:val="34435E3B"/>
    <w:rsid w:val="344A323C"/>
    <w:rsid w:val="344F48E7"/>
    <w:rsid w:val="34617D7C"/>
    <w:rsid w:val="346B1610"/>
    <w:rsid w:val="346B25B4"/>
    <w:rsid w:val="346C2D88"/>
    <w:rsid w:val="34772BD7"/>
    <w:rsid w:val="347E2DB2"/>
    <w:rsid w:val="34857A94"/>
    <w:rsid w:val="3486022C"/>
    <w:rsid w:val="348B6447"/>
    <w:rsid w:val="348C48ED"/>
    <w:rsid w:val="3497089F"/>
    <w:rsid w:val="34A71CE1"/>
    <w:rsid w:val="34A81A56"/>
    <w:rsid w:val="34B246E1"/>
    <w:rsid w:val="34BB19DB"/>
    <w:rsid w:val="34C37D33"/>
    <w:rsid w:val="34D50F07"/>
    <w:rsid w:val="34E42332"/>
    <w:rsid w:val="34E86298"/>
    <w:rsid w:val="34E964F5"/>
    <w:rsid w:val="34EA2B7B"/>
    <w:rsid w:val="34F457CC"/>
    <w:rsid w:val="34F5534E"/>
    <w:rsid w:val="350C0560"/>
    <w:rsid w:val="350C6BA3"/>
    <w:rsid w:val="35107E5D"/>
    <w:rsid w:val="351B7C6C"/>
    <w:rsid w:val="35210BF3"/>
    <w:rsid w:val="352774B3"/>
    <w:rsid w:val="35294098"/>
    <w:rsid w:val="352C176C"/>
    <w:rsid w:val="352C366B"/>
    <w:rsid w:val="35332177"/>
    <w:rsid w:val="35340D2D"/>
    <w:rsid w:val="35342176"/>
    <w:rsid w:val="35430A33"/>
    <w:rsid w:val="35481A07"/>
    <w:rsid w:val="35487DC5"/>
    <w:rsid w:val="35506E7A"/>
    <w:rsid w:val="3553554C"/>
    <w:rsid w:val="355454B4"/>
    <w:rsid w:val="355B3C88"/>
    <w:rsid w:val="355B47AB"/>
    <w:rsid w:val="35643C2E"/>
    <w:rsid w:val="35656891"/>
    <w:rsid w:val="356E0879"/>
    <w:rsid w:val="356E0B65"/>
    <w:rsid w:val="356F17CA"/>
    <w:rsid w:val="357C533D"/>
    <w:rsid w:val="358D2986"/>
    <w:rsid w:val="35900F90"/>
    <w:rsid w:val="3593529B"/>
    <w:rsid w:val="35A03EB8"/>
    <w:rsid w:val="35AB6F52"/>
    <w:rsid w:val="35AC0BF8"/>
    <w:rsid w:val="35AF2988"/>
    <w:rsid w:val="35BB6C91"/>
    <w:rsid w:val="35C01EAC"/>
    <w:rsid w:val="35C55DED"/>
    <w:rsid w:val="35C9600E"/>
    <w:rsid w:val="35CB530E"/>
    <w:rsid w:val="35CC15D0"/>
    <w:rsid w:val="35D52051"/>
    <w:rsid w:val="35D95551"/>
    <w:rsid w:val="35E0592F"/>
    <w:rsid w:val="35E73D49"/>
    <w:rsid w:val="35E77CD0"/>
    <w:rsid w:val="35ED2831"/>
    <w:rsid w:val="35F030D0"/>
    <w:rsid w:val="35FD420C"/>
    <w:rsid w:val="35FF3320"/>
    <w:rsid w:val="3607754E"/>
    <w:rsid w:val="36081A27"/>
    <w:rsid w:val="3612704C"/>
    <w:rsid w:val="36142B05"/>
    <w:rsid w:val="36187640"/>
    <w:rsid w:val="36231363"/>
    <w:rsid w:val="362D7043"/>
    <w:rsid w:val="362E79E8"/>
    <w:rsid w:val="36373225"/>
    <w:rsid w:val="36386F1D"/>
    <w:rsid w:val="363E3134"/>
    <w:rsid w:val="364A53E5"/>
    <w:rsid w:val="364F0E2C"/>
    <w:rsid w:val="36571BA6"/>
    <w:rsid w:val="365D1F6C"/>
    <w:rsid w:val="365E5495"/>
    <w:rsid w:val="366B5D5B"/>
    <w:rsid w:val="366D4D6A"/>
    <w:rsid w:val="367034C7"/>
    <w:rsid w:val="3674077D"/>
    <w:rsid w:val="36790E14"/>
    <w:rsid w:val="36805420"/>
    <w:rsid w:val="368B1881"/>
    <w:rsid w:val="368D4BD9"/>
    <w:rsid w:val="36960CA0"/>
    <w:rsid w:val="369B30E3"/>
    <w:rsid w:val="36B077B8"/>
    <w:rsid w:val="36B13C76"/>
    <w:rsid w:val="36B165A7"/>
    <w:rsid w:val="36B263A3"/>
    <w:rsid w:val="36B66C43"/>
    <w:rsid w:val="36C52AC5"/>
    <w:rsid w:val="36D377BC"/>
    <w:rsid w:val="36D508D2"/>
    <w:rsid w:val="36DA16BD"/>
    <w:rsid w:val="36DD3802"/>
    <w:rsid w:val="36E30460"/>
    <w:rsid w:val="36EB192D"/>
    <w:rsid w:val="36F17261"/>
    <w:rsid w:val="36F35F39"/>
    <w:rsid w:val="36F571B5"/>
    <w:rsid w:val="36F5742C"/>
    <w:rsid w:val="36FB4821"/>
    <w:rsid w:val="37045524"/>
    <w:rsid w:val="370A7835"/>
    <w:rsid w:val="37183A69"/>
    <w:rsid w:val="371F6064"/>
    <w:rsid w:val="37217EB5"/>
    <w:rsid w:val="3725492B"/>
    <w:rsid w:val="37260902"/>
    <w:rsid w:val="37274228"/>
    <w:rsid w:val="373C3669"/>
    <w:rsid w:val="37414746"/>
    <w:rsid w:val="37446D7F"/>
    <w:rsid w:val="37554634"/>
    <w:rsid w:val="37667909"/>
    <w:rsid w:val="377816F3"/>
    <w:rsid w:val="378714A0"/>
    <w:rsid w:val="37931DD1"/>
    <w:rsid w:val="37996F87"/>
    <w:rsid w:val="37AE4A24"/>
    <w:rsid w:val="37B37CB4"/>
    <w:rsid w:val="37BC2A65"/>
    <w:rsid w:val="37C01E84"/>
    <w:rsid w:val="37E93C53"/>
    <w:rsid w:val="37F2300C"/>
    <w:rsid w:val="37FA5B5F"/>
    <w:rsid w:val="38050781"/>
    <w:rsid w:val="381178A0"/>
    <w:rsid w:val="38146B36"/>
    <w:rsid w:val="38150597"/>
    <w:rsid w:val="38224861"/>
    <w:rsid w:val="382C1940"/>
    <w:rsid w:val="382D4B6C"/>
    <w:rsid w:val="383842B9"/>
    <w:rsid w:val="383B09AA"/>
    <w:rsid w:val="383B53D8"/>
    <w:rsid w:val="38465E03"/>
    <w:rsid w:val="384D12F3"/>
    <w:rsid w:val="384F6FA6"/>
    <w:rsid w:val="3854363C"/>
    <w:rsid w:val="38551C0F"/>
    <w:rsid w:val="38560077"/>
    <w:rsid w:val="385A750C"/>
    <w:rsid w:val="38703F1D"/>
    <w:rsid w:val="38775C53"/>
    <w:rsid w:val="38800F79"/>
    <w:rsid w:val="38851C56"/>
    <w:rsid w:val="388E5E91"/>
    <w:rsid w:val="38954097"/>
    <w:rsid w:val="389629D1"/>
    <w:rsid w:val="38983F17"/>
    <w:rsid w:val="389A110A"/>
    <w:rsid w:val="389C0863"/>
    <w:rsid w:val="389F634F"/>
    <w:rsid w:val="38A94BB6"/>
    <w:rsid w:val="38AB0863"/>
    <w:rsid w:val="38C518D1"/>
    <w:rsid w:val="38C548F5"/>
    <w:rsid w:val="38D915A2"/>
    <w:rsid w:val="38E36CAB"/>
    <w:rsid w:val="38E75E9F"/>
    <w:rsid w:val="38ED6B55"/>
    <w:rsid w:val="38F3217E"/>
    <w:rsid w:val="38F60932"/>
    <w:rsid w:val="38FA036C"/>
    <w:rsid w:val="390052B4"/>
    <w:rsid w:val="39091E4C"/>
    <w:rsid w:val="390B1087"/>
    <w:rsid w:val="391A4A80"/>
    <w:rsid w:val="391B5C79"/>
    <w:rsid w:val="391C68A6"/>
    <w:rsid w:val="391D1ECD"/>
    <w:rsid w:val="392022CC"/>
    <w:rsid w:val="392442A8"/>
    <w:rsid w:val="392636C8"/>
    <w:rsid w:val="392909C9"/>
    <w:rsid w:val="393F5A82"/>
    <w:rsid w:val="39485EB1"/>
    <w:rsid w:val="39487000"/>
    <w:rsid w:val="394A0D8B"/>
    <w:rsid w:val="39514F70"/>
    <w:rsid w:val="39546BBC"/>
    <w:rsid w:val="39712DC8"/>
    <w:rsid w:val="397D4CF3"/>
    <w:rsid w:val="397E1108"/>
    <w:rsid w:val="399062A8"/>
    <w:rsid w:val="399D13EC"/>
    <w:rsid w:val="39AE55C0"/>
    <w:rsid w:val="39B35D5F"/>
    <w:rsid w:val="39B91021"/>
    <w:rsid w:val="39BF0899"/>
    <w:rsid w:val="39C7404D"/>
    <w:rsid w:val="39CF24D8"/>
    <w:rsid w:val="39D5315A"/>
    <w:rsid w:val="39D80102"/>
    <w:rsid w:val="39DB4C5B"/>
    <w:rsid w:val="39DD1450"/>
    <w:rsid w:val="39E20266"/>
    <w:rsid w:val="39ED4B54"/>
    <w:rsid w:val="39F54F14"/>
    <w:rsid w:val="39F713B1"/>
    <w:rsid w:val="39F82066"/>
    <w:rsid w:val="39FA3213"/>
    <w:rsid w:val="3A016686"/>
    <w:rsid w:val="3A18713B"/>
    <w:rsid w:val="3A25625F"/>
    <w:rsid w:val="3A271435"/>
    <w:rsid w:val="3A277B62"/>
    <w:rsid w:val="3A2D3AAE"/>
    <w:rsid w:val="3A31715F"/>
    <w:rsid w:val="3A3476B5"/>
    <w:rsid w:val="3A3967C4"/>
    <w:rsid w:val="3A411012"/>
    <w:rsid w:val="3A467F56"/>
    <w:rsid w:val="3A4715EC"/>
    <w:rsid w:val="3A5056DE"/>
    <w:rsid w:val="3A545061"/>
    <w:rsid w:val="3A5C2B10"/>
    <w:rsid w:val="3A71217E"/>
    <w:rsid w:val="3A7947AF"/>
    <w:rsid w:val="3A794B1E"/>
    <w:rsid w:val="3A7F5C67"/>
    <w:rsid w:val="3A805EF5"/>
    <w:rsid w:val="3A836A5F"/>
    <w:rsid w:val="3A84576A"/>
    <w:rsid w:val="3A902A50"/>
    <w:rsid w:val="3A916414"/>
    <w:rsid w:val="3A934B47"/>
    <w:rsid w:val="3A962658"/>
    <w:rsid w:val="3A9B5628"/>
    <w:rsid w:val="3AA07F65"/>
    <w:rsid w:val="3AA926D4"/>
    <w:rsid w:val="3AAC2798"/>
    <w:rsid w:val="3AAE2BA3"/>
    <w:rsid w:val="3AB25B8D"/>
    <w:rsid w:val="3AB60570"/>
    <w:rsid w:val="3ABC335D"/>
    <w:rsid w:val="3AC16EC1"/>
    <w:rsid w:val="3AC33E66"/>
    <w:rsid w:val="3AC9145A"/>
    <w:rsid w:val="3ACE2A94"/>
    <w:rsid w:val="3AD3280D"/>
    <w:rsid w:val="3ADB2501"/>
    <w:rsid w:val="3ADC7B4F"/>
    <w:rsid w:val="3ADD766F"/>
    <w:rsid w:val="3AE32374"/>
    <w:rsid w:val="3AE6435A"/>
    <w:rsid w:val="3B0332C3"/>
    <w:rsid w:val="3B034943"/>
    <w:rsid w:val="3B0B5587"/>
    <w:rsid w:val="3B0C7E51"/>
    <w:rsid w:val="3B155249"/>
    <w:rsid w:val="3B200F8B"/>
    <w:rsid w:val="3B216435"/>
    <w:rsid w:val="3B265E19"/>
    <w:rsid w:val="3B2866E5"/>
    <w:rsid w:val="3B292426"/>
    <w:rsid w:val="3B2D6041"/>
    <w:rsid w:val="3B2D7ACB"/>
    <w:rsid w:val="3B361EE2"/>
    <w:rsid w:val="3B393485"/>
    <w:rsid w:val="3B3D3B22"/>
    <w:rsid w:val="3B4678CF"/>
    <w:rsid w:val="3B4743CF"/>
    <w:rsid w:val="3B4A3675"/>
    <w:rsid w:val="3B533BC0"/>
    <w:rsid w:val="3B5854CD"/>
    <w:rsid w:val="3B617C08"/>
    <w:rsid w:val="3B725073"/>
    <w:rsid w:val="3B770E67"/>
    <w:rsid w:val="3B7744BF"/>
    <w:rsid w:val="3B7C023D"/>
    <w:rsid w:val="3B803D2B"/>
    <w:rsid w:val="3B806CDC"/>
    <w:rsid w:val="3B80773C"/>
    <w:rsid w:val="3B8223D4"/>
    <w:rsid w:val="3B852A6F"/>
    <w:rsid w:val="3B8563AF"/>
    <w:rsid w:val="3B87335D"/>
    <w:rsid w:val="3B8C01C5"/>
    <w:rsid w:val="3B8C7844"/>
    <w:rsid w:val="3B906A88"/>
    <w:rsid w:val="3B981103"/>
    <w:rsid w:val="3B9C0A3B"/>
    <w:rsid w:val="3B9F7155"/>
    <w:rsid w:val="3BA10ECA"/>
    <w:rsid w:val="3BA323B5"/>
    <w:rsid w:val="3BB47A18"/>
    <w:rsid w:val="3BC32C74"/>
    <w:rsid w:val="3BC67CFE"/>
    <w:rsid w:val="3BC87242"/>
    <w:rsid w:val="3BCC67DA"/>
    <w:rsid w:val="3BCE5BF0"/>
    <w:rsid w:val="3BCF7579"/>
    <w:rsid w:val="3BE230A1"/>
    <w:rsid w:val="3BE41599"/>
    <w:rsid w:val="3BE9397E"/>
    <w:rsid w:val="3BEA4D4B"/>
    <w:rsid w:val="3BEB26D5"/>
    <w:rsid w:val="3BF11B52"/>
    <w:rsid w:val="3BF37AD4"/>
    <w:rsid w:val="3BF92E03"/>
    <w:rsid w:val="3BFD7758"/>
    <w:rsid w:val="3C062C12"/>
    <w:rsid w:val="3C077153"/>
    <w:rsid w:val="3C095B22"/>
    <w:rsid w:val="3C0B7A3D"/>
    <w:rsid w:val="3C0C4496"/>
    <w:rsid w:val="3C102D61"/>
    <w:rsid w:val="3C131E25"/>
    <w:rsid w:val="3C1A1F2B"/>
    <w:rsid w:val="3C1C5E4E"/>
    <w:rsid w:val="3C1D52B2"/>
    <w:rsid w:val="3C32496B"/>
    <w:rsid w:val="3C3B51D4"/>
    <w:rsid w:val="3C3F2057"/>
    <w:rsid w:val="3C4C6D21"/>
    <w:rsid w:val="3C520AEF"/>
    <w:rsid w:val="3C594A41"/>
    <w:rsid w:val="3C5D5DA5"/>
    <w:rsid w:val="3C86433C"/>
    <w:rsid w:val="3C8C4AA6"/>
    <w:rsid w:val="3C94332C"/>
    <w:rsid w:val="3C9643BC"/>
    <w:rsid w:val="3C995E3D"/>
    <w:rsid w:val="3C9E0F1A"/>
    <w:rsid w:val="3CA3421C"/>
    <w:rsid w:val="3CAB24C0"/>
    <w:rsid w:val="3CAC5B7E"/>
    <w:rsid w:val="3CAF0345"/>
    <w:rsid w:val="3CB501B9"/>
    <w:rsid w:val="3CCF4A47"/>
    <w:rsid w:val="3CD145AC"/>
    <w:rsid w:val="3CD3375C"/>
    <w:rsid w:val="3CDD1DA0"/>
    <w:rsid w:val="3CE542BD"/>
    <w:rsid w:val="3CE77564"/>
    <w:rsid w:val="3CEA09A4"/>
    <w:rsid w:val="3CEA5AFF"/>
    <w:rsid w:val="3CEF7191"/>
    <w:rsid w:val="3CF76FDF"/>
    <w:rsid w:val="3CFA0DD5"/>
    <w:rsid w:val="3CFC6F6E"/>
    <w:rsid w:val="3CFF585A"/>
    <w:rsid w:val="3D061986"/>
    <w:rsid w:val="3D123BB5"/>
    <w:rsid w:val="3D1B55E7"/>
    <w:rsid w:val="3D3A5E10"/>
    <w:rsid w:val="3D3B7F13"/>
    <w:rsid w:val="3D4106A3"/>
    <w:rsid w:val="3D4F6CB9"/>
    <w:rsid w:val="3D5635FD"/>
    <w:rsid w:val="3D647B17"/>
    <w:rsid w:val="3D66368B"/>
    <w:rsid w:val="3D794413"/>
    <w:rsid w:val="3D7D503A"/>
    <w:rsid w:val="3D7F52F7"/>
    <w:rsid w:val="3D891105"/>
    <w:rsid w:val="3D8A201E"/>
    <w:rsid w:val="3D92626E"/>
    <w:rsid w:val="3D974438"/>
    <w:rsid w:val="3D9C139C"/>
    <w:rsid w:val="3DA22868"/>
    <w:rsid w:val="3DAD72E4"/>
    <w:rsid w:val="3DB37DD1"/>
    <w:rsid w:val="3DC27402"/>
    <w:rsid w:val="3DC34F11"/>
    <w:rsid w:val="3DC72298"/>
    <w:rsid w:val="3DD25B50"/>
    <w:rsid w:val="3DD57C04"/>
    <w:rsid w:val="3DD90AEE"/>
    <w:rsid w:val="3DDB7FDA"/>
    <w:rsid w:val="3DDF6398"/>
    <w:rsid w:val="3DE606F6"/>
    <w:rsid w:val="3DE816F6"/>
    <w:rsid w:val="3DF13700"/>
    <w:rsid w:val="3DF27E99"/>
    <w:rsid w:val="3DF94E2A"/>
    <w:rsid w:val="3DFA2CB8"/>
    <w:rsid w:val="3DFA4656"/>
    <w:rsid w:val="3E093A64"/>
    <w:rsid w:val="3E0C681E"/>
    <w:rsid w:val="3E103AB6"/>
    <w:rsid w:val="3E166909"/>
    <w:rsid w:val="3E1B6F93"/>
    <w:rsid w:val="3E1E6641"/>
    <w:rsid w:val="3E23443D"/>
    <w:rsid w:val="3E2F3C5D"/>
    <w:rsid w:val="3E3C6500"/>
    <w:rsid w:val="3E447904"/>
    <w:rsid w:val="3E452DCC"/>
    <w:rsid w:val="3E5A5B9B"/>
    <w:rsid w:val="3E5A78C0"/>
    <w:rsid w:val="3E5D2FE2"/>
    <w:rsid w:val="3E643E75"/>
    <w:rsid w:val="3E6B313E"/>
    <w:rsid w:val="3E6E58F4"/>
    <w:rsid w:val="3E7761AD"/>
    <w:rsid w:val="3E8478A3"/>
    <w:rsid w:val="3E8715B1"/>
    <w:rsid w:val="3E940194"/>
    <w:rsid w:val="3E9A73F8"/>
    <w:rsid w:val="3E9C4A07"/>
    <w:rsid w:val="3EA06C20"/>
    <w:rsid w:val="3EA34623"/>
    <w:rsid w:val="3EA90830"/>
    <w:rsid w:val="3EAB7CA2"/>
    <w:rsid w:val="3EB51329"/>
    <w:rsid w:val="3EC33CA9"/>
    <w:rsid w:val="3EC43F85"/>
    <w:rsid w:val="3ED8462D"/>
    <w:rsid w:val="3EE0111F"/>
    <w:rsid w:val="3EE71B1C"/>
    <w:rsid w:val="3EEB4E6F"/>
    <w:rsid w:val="3EEB6056"/>
    <w:rsid w:val="3EEE3E67"/>
    <w:rsid w:val="3EF36558"/>
    <w:rsid w:val="3EF44D69"/>
    <w:rsid w:val="3EF509C1"/>
    <w:rsid w:val="3EF75CED"/>
    <w:rsid w:val="3EF81A5E"/>
    <w:rsid w:val="3EF95D70"/>
    <w:rsid w:val="3EFC5CAE"/>
    <w:rsid w:val="3EFC790B"/>
    <w:rsid w:val="3EFF31CC"/>
    <w:rsid w:val="3F0E63CB"/>
    <w:rsid w:val="3F1E6170"/>
    <w:rsid w:val="3F204B83"/>
    <w:rsid w:val="3F2158EE"/>
    <w:rsid w:val="3F2466D7"/>
    <w:rsid w:val="3F33600F"/>
    <w:rsid w:val="3F354F76"/>
    <w:rsid w:val="3F3E634E"/>
    <w:rsid w:val="3F427C1F"/>
    <w:rsid w:val="3F4557FE"/>
    <w:rsid w:val="3F4E0ADA"/>
    <w:rsid w:val="3F576169"/>
    <w:rsid w:val="3F57766F"/>
    <w:rsid w:val="3F582641"/>
    <w:rsid w:val="3F6156CC"/>
    <w:rsid w:val="3F6715E5"/>
    <w:rsid w:val="3F673CA6"/>
    <w:rsid w:val="3F67640C"/>
    <w:rsid w:val="3F6C348E"/>
    <w:rsid w:val="3F6C589C"/>
    <w:rsid w:val="3F733CF6"/>
    <w:rsid w:val="3F7532B3"/>
    <w:rsid w:val="3F7F24FC"/>
    <w:rsid w:val="3F822F6D"/>
    <w:rsid w:val="3F8717F7"/>
    <w:rsid w:val="3F876170"/>
    <w:rsid w:val="3F8C36E0"/>
    <w:rsid w:val="3F9E4424"/>
    <w:rsid w:val="3FA30886"/>
    <w:rsid w:val="3FAC7DF1"/>
    <w:rsid w:val="3FBA19BC"/>
    <w:rsid w:val="3FD67276"/>
    <w:rsid w:val="3FD87CC7"/>
    <w:rsid w:val="3FDB5222"/>
    <w:rsid w:val="3FDD30C0"/>
    <w:rsid w:val="3FE0588A"/>
    <w:rsid w:val="3FEC305C"/>
    <w:rsid w:val="3FF11D4E"/>
    <w:rsid w:val="40001428"/>
    <w:rsid w:val="400E4C63"/>
    <w:rsid w:val="40136DCA"/>
    <w:rsid w:val="4020645A"/>
    <w:rsid w:val="402E3D69"/>
    <w:rsid w:val="402F0426"/>
    <w:rsid w:val="403E3851"/>
    <w:rsid w:val="40480C7E"/>
    <w:rsid w:val="404E22BE"/>
    <w:rsid w:val="40522A3D"/>
    <w:rsid w:val="40676906"/>
    <w:rsid w:val="40720821"/>
    <w:rsid w:val="408A27E5"/>
    <w:rsid w:val="40A91673"/>
    <w:rsid w:val="40AA037B"/>
    <w:rsid w:val="40BC55BA"/>
    <w:rsid w:val="40BF196D"/>
    <w:rsid w:val="40C07D81"/>
    <w:rsid w:val="40C12C19"/>
    <w:rsid w:val="40C61D25"/>
    <w:rsid w:val="40C80DF0"/>
    <w:rsid w:val="40D54750"/>
    <w:rsid w:val="40DA40F6"/>
    <w:rsid w:val="40DF100A"/>
    <w:rsid w:val="40F9109B"/>
    <w:rsid w:val="40FE38D7"/>
    <w:rsid w:val="40FE6437"/>
    <w:rsid w:val="4102284B"/>
    <w:rsid w:val="410272FF"/>
    <w:rsid w:val="410B101E"/>
    <w:rsid w:val="410C0BB0"/>
    <w:rsid w:val="410E59D9"/>
    <w:rsid w:val="410F5CA7"/>
    <w:rsid w:val="410F7FAE"/>
    <w:rsid w:val="41121EF7"/>
    <w:rsid w:val="411443B2"/>
    <w:rsid w:val="4118485A"/>
    <w:rsid w:val="411B0296"/>
    <w:rsid w:val="41206778"/>
    <w:rsid w:val="41232B1A"/>
    <w:rsid w:val="41264FA4"/>
    <w:rsid w:val="413822E0"/>
    <w:rsid w:val="413D22C0"/>
    <w:rsid w:val="41413282"/>
    <w:rsid w:val="414B2F2D"/>
    <w:rsid w:val="41535F4A"/>
    <w:rsid w:val="415C242D"/>
    <w:rsid w:val="415E7B6C"/>
    <w:rsid w:val="415F5B52"/>
    <w:rsid w:val="41622702"/>
    <w:rsid w:val="41692540"/>
    <w:rsid w:val="416A1C68"/>
    <w:rsid w:val="41747EE2"/>
    <w:rsid w:val="417A1027"/>
    <w:rsid w:val="418C5E63"/>
    <w:rsid w:val="41967AEE"/>
    <w:rsid w:val="419B74A5"/>
    <w:rsid w:val="41A00BE1"/>
    <w:rsid w:val="41B3652A"/>
    <w:rsid w:val="41B86197"/>
    <w:rsid w:val="41BA2B30"/>
    <w:rsid w:val="41C441C0"/>
    <w:rsid w:val="41C66A45"/>
    <w:rsid w:val="41C73C72"/>
    <w:rsid w:val="41C778DC"/>
    <w:rsid w:val="41C87B2C"/>
    <w:rsid w:val="41CF4A1B"/>
    <w:rsid w:val="41D21BA7"/>
    <w:rsid w:val="41DE77C5"/>
    <w:rsid w:val="41E372A2"/>
    <w:rsid w:val="41E747AB"/>
    <w:rsid w:val="41EC1BD7"/>
    <w:rsid w:val="41EE1936"/>
    <w:rsid w:val="41FE50F5"/>
    <w:rsid w:val="420A0118"/>
    <w:rsid w:val="420D6FE2"/>
    <w:rsid w:val="42195107"/>
    <w:rsid w:val="421D3362"/>
    <w:rsid w:val="422B0404"/>
    <w:rsid w:val="42380FE9"/>
    <w:rsid w:val="42423B9F"/>
    <w:rsid w:val="42454231"/>
    <w:rsid w:val="424963E8"/>
    <w:rsid w:val="42545073"/>
    <w:rsid w:val="42580A41"/>
    <w:rsid w:val="4259466D"/>
    <w:rsid w:val="425C5101"/>
    <w:rsid w:val="4267097F"/>
    <w:rsid w:val="426D3494"/>
    <w:rsid w:val="4271013D"/>
    <w:rsid w:val="42783F7F"/>
    <w:rsid w:val="427E127E"/>
    <w:rsid w:val="42850093"/>
    <w:rsid w:val="42917043"/>
    <w:rsid w:val="429448BD"/>
    <w:rsid w:val="42967B32"/>
    <w:rsid w:val="4298764D"/>
    <w:rsid w:val="429D2D4B"/>
    <w:rsid w:val="42A164CB"/>
    <w:rsid w:val="42B703B1"/>
    <w:rsid w:val="42C22AF4"/>
    <w:rsid w:val="42CD46DD"/>
    <w:rsid w:val="42CD4902"/>
    <w:rsid w:val="42D95B66"/>
    <w:rsid w:val="42E23219"/>
    <w:rsid w:val="42E35846"/>
    <w:rsid w:val="42ED5445"/>
    <w:rsid w:val="42FC33D2"/>
    <w:rsid w:val="42FC3E5C"/>
    <w:rsid w:val="43025AAF"/>
    <w:rsid w:val="431114B7"/>
    <w:rsid w:val="4311411F"/>
    <w:rsid w:val="43134DCE"/>
    <w:rsid w:val="43153849"/>
    <w:rsid w:val="43163725"/>
    <w:rsid w:val="431654CE"/>
    <w:rsid w:val="432A7A53"/>
    <w:rsid w:val="433020A4"/>
    <w:rsid w:val="43346B8A"/>
    <w:rsid w:val="433769F3"/>
    <w:rsid w:val="433A03A0"/>
    <w:rsid w:val="43444F35"/>
    <w:rsid w:val="43535CCC"/>
    <w:rsid w:val="435E70FE"/>
    <w:rsid w:val="436A73B9"/>
    <w:rsid w:val="43756B5D"/>
    <w:rsid w:val="43797178"/>
    <w:rsid w:val="437C2668"/>
    <w:rsid w:val="437C67FD"/>
    <w:rsid w:val="438308DA"/>
    <w:rsid w:val="43933C88"/>
    <w:rsid w:val="439456C2"/>
    <w:rsid w:val="43A26EAD"/>
    <w:rsid w:val="43A35DB0"/>
    <w:rsid w:val="43A73BAA"/>
    <w:rsid w:val="43AC4DD0"/>
    <w:rsid w:val="43B85A26"/>
    <w:rsid w:val="43C63CD9"/>
    <w:rsid w:val="43CB6C5C"/>
    <w:rsid w:val="43CC5187"/>
    <w:rsid w:val="43D07E03"/>
    <w:rsid w:val="43D16A70"/>
    <w:rsid w:val="43D45D77"/>
    <w:rsid w:val="43D52757"/>
    <w:rsid w:val="43DF05DE"/>
    <w:rsid w:val="43E26DA4"/>
    <w:rsid w:val="43E35E83"/>
    <w:rsid w:val="43ED45B3"/>
    <w:rsid w:val="43ED623F"/>
    <w:rsid w:val="43FD7F84"/>
    <w:rsid w:val="44036F81"/>
    <w:rsid w:val="440835B9"/>
    <w:rsid w:val="44162D59"/>
    <w:rsid w:val="44171408"/>
    <w:rsid w:val="442A731B"/>
    <w:rsid w:val="442B5AE4"/>
    <w:rsid w:val="443D492C"/>
    <w:rsid w:val="444525A6"/>
    <w:rsid w:val="44464A6B"/>
    <w:rsid w:val="445416B2"/>
    <w:rsid w:val="44586B88"/>
    <w:rsid w:val="445A4F31"/>
    <w:rsid w:val="446A59F6"/>
    <w:rsid w:val="446F1EC6"/>
    <w:rsid w:val="447358DF"/>
    <w:rsid w:val="447E4DF5"/>
    <w:rsid w:val="448676F0"/>
    <w:rsid w:val="448C7896"/>
    <w:rsid w:val="44927B8D"/>
    <w:rsid w:val="44A20D66"/>
    <w:rsid w:val="44A26F7C"/>
    <w:rsid w:val="44A375D7"/>
    <w:rsid w:val="44A73712"/>
    <w:rsid w:val="44A86AA9"/>
    <w:rsid w:val="44B34626"/>
    <w:rsid w:val="44B65651"/>
    <w:rsid w:val="44BA53FC"/>
    <w:rsid w:val="44CD48DC"/>
    <w:rsid w:val="44CF2E48"/>
    <w:rsid w:val="44D2378D"/>
    <w:rsid w:val="44D30BB4"/>
    <w:rsid w:val="44DC5EB7"/>
    <w:rsid w:val="44DF65ED"/>
    <w:rsid w:val="44E90E15"/>
    <w:rsid w:val="44F03967"/>
    <w:rsid w:val="44F11C68"/>
    <w:rsid w:val="45067919"/>
    <w:rsid w:val="450A38CE"/>
    <w:rsid w:val="4512742C"/>
    <w:rsid w:val="451410A8"/>
    <w:rsid w:val="45175D56"/>
    <w:rsid w:val="45193D60"/>
    <w:rsid w:val="451C6085"/>
    <w:rsid w:val="45277F40"/>
    <w:rsid w:val="452A27C2"/>
    <w:rsid w:val="452F73C4"/>
    <w:rsid w:val="4532513C"/>
    <w:rsid w:val="45397218"/>
    <w:rsid w:val="4542737F"/>
    <w:rsid w:val="454E1637"/>
    <w:rsid w:val="455A6CC2"/>
    <w:rsid w:val="4565372B"/>
    <w:rsid w:val="457071A0"/>
    <w:rsid w:val="457152FC"/>
    <w:rsid w:val="45761DA8"/>
    <w:rsid w:val="45774B2A"/>
    <w:rsid w:val="45846BE5"/>
    <w:rsid w:val="4586751C"/>
    <w:rsid w:val="458A22B6"/>
    <w:rsid w:val="458F7D5F"/>
    <w:rsid w:val="45936254"/>
    <w:rsid w:val="459739D0"/>
    <w:rsid w:val="45A66F04"/>
    <w:rsid w:val="45AE7FAF"/>
    <w:rsid w:val="45AF1D62"/>
    <w:rsid w:val="45C62672"/>
    <w:rsid w:val="45CC7C1A"/>
    <w:rsid w:val="45CF74EC"/>
    <w:rsid w:val="45D04CD1"/>
    <w:rsid w:val="45D1307F"/>
    <w:rsid w:val="45DF5217"/>
    <w:rsid w:val="45E454AD"/>
    <w:rsid w:val="45E51D2F"/>
    <w:rsid w:val="45E938AB"/>
    <w:rsid w:val="45EC739C"/>
    <w:rsid w:val="45ED5BBD"/>
    <w:rsid w:val="45F13CC8"/>
    <w:rsid w:val="45FA0D8D"/>
    <w:rsid w:val="45FF09EF"/>
    <w:rsid w:val="46073608"/>
    <w:rsid w:val="460844FC"/>
    <w:rsid w:val="46143FC6"/>
    <w:rsid w:val="461D434B"/>
    <w:rsid w:val="46265357"/>
    <w:rsid w:val="46331993"/>
    <w:rsid w:val="4638652B"/>
    <w:rsid w:val="463876CB"/>
    <w:rsid w:val="463B0ABD"/>
    <w:rsid w:val="464A6C2A"/>
    <w:rsid w:val="46626C0F"/>
    <w:rsid w:val="46640078"/>
    <w:rsid w:val="46673AB5"/>
    <w:rsid w:val="466B318F"/>
    <w:rsid w:val="466B5464"/>
    <w:rsid w:val="467D40CA"/>
    <w:rsid w:val="467F79CA"/>
    <w:rsid w:val="469773F9"/>
    <w:rsid w:val="46993B53"/>
    <w:rsid w:val="469D6493"/>
    <w:rsid w:val="46A17663"/>
    <w:rsid w:val="46A320AF"/>
    <w:rsid w:val="46A6121A"/>
    <w:rsid w:val="46B753CC"/>
    <w:rsid w:val="46B969C9"/>
    <w:rsid w:val="46C220CF"/>
    <w:rsid w:val="46CA39AD"/>
    <w:rsid w:val="46D04B36"/>
    <w:rsid w:val="46DC2C1E"/>
    <w:rsid w:val="46E04692"/>
    <w:rsid w:val="46E536CF"/>
    <w:rsid w:val="46EA01D8"/>
    <w:rsid w:val="46F46F77"/>
    <w:rsid w:val="46FA4662"/>
    <w:rsid w:val="46FF64BF"/>
    <w:rsid w:val="47025D52"/>
    <w:rsid w:val="47091671"/>
    <w:rsid w:val="470A5822"/>
    <w:rsid w:val="470A7196"/>
    <w:rsid w:val="4713352D"/>
    <w:rsid w:val="47136AF5"/>
    <w:rsid w:val="47197E80"/>
    <w:rsid w:val="47215358"/>
    <w:rsid w:val="47275ECE"/>
    <w:rsid w:val="472A2A55"/>
    <w:rsid w:val="473524DD"/>
    <w:rsid w:val="4737065B"/>
    <w:rsid w:val="474E70EC"/>
    <w:rsid w:val="476C5ACD"/>
    <w:rsid w:val="47704F24"/>
    <w:rsid w:val="47722623"/>
    <w:rsid w:val="47844E1D"/>
    <w:rsid w:val="478A1C4C"/>
    <w:rsid w:val="47927713"/>
    <w:rsid w:val="479B36A9"/>
    <w:rsid w:val="479C61C1"/>
    <w:rsid w:val="479E34A5"/>
    <w:rsid w:val="47A67893"/>
    <w:rsid w:val="47A72206"/>
    <w:rsid w:val="47AA14C4"/>
    <w:rsid w:val="47AB3456"/>
    <w:rsid w:val="47B11BA0"/>
    <w:rsid w:val="47B315A2"/>
    <w:rsid w:val="47B5217F"/>
    <w:rsid w:val="47B91650"/>
    <w:rsid w:val="47C97399"/>
    <w:rsid w:val="47CE4327"/>
    <w:rsid w:val="47D942F4"/>
    <w:rsid w:val="47DC6986"/>
    <w:rsid w:val="47E1369A"/>
    <w:rsid w:val="47E82371"/>
    <w:rsid w:val="47E85D67"/>
    <w:rsid w:val="480657E8"/>
    <w:rsid w:val="481D656A"/>
    <w:rsid w:val="48246965"/>
    <w:rsid w:val="48261215"/>
    <w:rsid w:val="482C010F"/>
    <w:rsid w:val="483918EF"/>
    <w:rsid w:val="484E2D67"/>
    <w:rsid w:val="48514EFC"/>
    <w:rsid w:val="48542066"/>
    <w:rsid w:val="486B6D98"/>
    <w:rsid w:val="486D1AF3"/>
    <w:rsid w:val="487622A4"/>
    <w:rsid w:val="487D004C"/>
    <w:rsid w:val="488422AC"/>
    <w:rsid w:val="489A2D5D"/>
    <w:rsid w:val="489E0247"/>
    <w:rsid w:val="48A25ADF"/>
    <w:rsid w:val="48A76019"/>
    <w:rsid w:val="48B42624"/>
    <w:rsid w:val="48B8569E"/>
    <w:rsid w:val="48B92B51"/>
    <w:rsid w:val="48BF2BD5"/>
    <w:rsid w:val="48DE38F8"/>
    <w:rsid w:val="48DE4B65"/>
    <w:rsid w:val="48F34D4C"/>
    <w:rsid w:val="48F56FE4"/>
    <w:rsid w:val="48F849E3"/>
    <w:rsid w:val="48FC37BD"/>
    <w:rsid w:val="49003A9D"/>
    <w:rsid w:val="4905051D"/>
    <w:rsid w:val="49060EC4"/>
    <w:rsid w:val="4914015C"/>
    <w:rsid w:val="491B67B9"/>
    <w:rsid w:val="49250776"/>
    <w:rsid w:val="492E1FDC"/>
    <w:rsid w:val="49393CF7"/>
    <w:rsid w:val="494164DF"/>
    <w:rsid w:val="494705F0"/>
    <w:rsid w:val="49491EC6"/>
    <w:rsid w:val="49493A9A"/>
    <w:rsid w:val="494D200D"/>
    <w:rsid w:val="494F52F7"/>
    <w:rsid w:val="49582B86"/>
    <w:rsid w:val="49593230"/>
    <w:rsid w:val="49696488"/>
    <w:rsid w:val="49752424"/>
    <w:rsid w:val="497532D9"/>
    <w:rsid w:val="497C3AC0"/>
    <w:rsid w:val="49812CE8"/>
    <w:rsid w:val="4988188F"/>
    <w:rsid w:val="498A4384"/>
    <w:rsid w:val="49912CB7"/>
    <w:rsid w:val="4992758E"/>
    <w:rsid w:val="49982E23"/>
    <w:rsid w:val="49A32327"/>
    <w:rsid w:val="49AD3AFA"/>
    <w:rsid w:val="49AF24B3"/>
    <w:rsid w:val="49B156F4"/>
    <w:rsid w:val="49B268EC"/>
    <w:rsid w:val="49B342E2"/>
    <w:rsid w:val="49B409AA"/>
    <w:rsid w:val="49B54DC0"/>
    <w:rsid w:val="49BB6E33"/>
    <w:rsid w:val="49CD6622"/>
    <w:rsid w:val="49D04C83"/>
    <w:rsid w:val="49D6491D"/>
    <w:rsid w:val="49D83812"/>
    <w:rsid w:val="49D95B3A"/>
    <w:rsid w:val="49DA4419"/>
    <w:rsid w:val="49E501CE"/>
    <w:rsid w:val="49EB6B4B"/>
    <w:rsid w:val="49F576DF"/>
    <w:rsid w:val="49F846E4"/>
    <w:rsid w:val="49FD7E30"/>
    <w:rsid w:val="49FE18BB"/>
    <w:rsid w:val="4A024B9B"/>
    <w:rsid w:val="4A0B5DC3"/>
    <w:rsid w:val="4A175A53"/>
    <w:rsid w:val="4A177506"/>
    <w:rsid w:val="4A1A6DDB"/>
    <w:rsid w:val="4A1C1832"/>
    <w:rsid w:val="4A230560"/>
    <w:rsid w:val="4A244BFC"/>
    <w:rsid w:val="4A356133"/>
    <w:rsid w:val="4A3F76A0"/>
    <w:rsid w:val="4A41719A"/>
    <w:rsid w:val="4A4577A9"/>
    <w:rsid w:val="4A4C23C2"/>
    <w:rsid w:val="4A4C57A0"/>
    <w:rsid w:val="4A5C2E7A"/>
    <w:rsid w:val="4A612009"/>
    <w:rsid w:val="4A616D7F"/>
    <w:rsid w:val="4A65372E"/>
    <w:rsid w:val="4A6F64DF"/>
    <w:rsid w:val="4A787D20"/>
    <w:rsid w:val="4A821A8D"/>
    <w:rsid w:val="4A8F233E"/>
    <w:rsid w:val="4A914631"/>
    <w:rsid w:val="4A96712C"/>
    <w:rsid w:val="4A9C7984"/>
    <w:rsid w:val="4A9E0D03"/>
    <w:rsid w:val="4AA006C6"/>
    <w:rsid w:val="4AA8584D"/>
    <w:rsid w:val="4AA90820"/>
    <w:rsid w:val="4AAD0F0E"/>
    <w:rsid w:val="4AB27CEF"/>
    <w:rsid w:val="4AB90404"/>
    <w:rsid w:val="4ABC1FC0"/>
    <w:rsid w:val="4ABD014D"/>
    <w:rsid w:val="4AC029F0"/>
    <w:rsid w:val="4AC4449D"/>
    <w:rsid w:val="4AC83352"/>
    <w:rsid w:val="4AD45E8F"/>
    <w:rsid w:val="4AD74875"/>
    <w:rsid w:val="4AD90AFB"/>
    <w:rsid w:val="4AD968D4"/>
    <w:rsid w:val="4ADE077F"/>
    <w:rsid w:val="4AE92624"/>
    <w:rsid w:val="4AF22E1E"/>
    <w:rsid w:val="4AF26EB9"/>
    <w:rsid w:val="4B076D53"/>
    <w:rsid w:val="4B0A7911"/>
    <w:rsid w:val="4B14444A"/>
    <w:rsid w:val="4B1F720E"/>
    <w:rsid w:val="4B41719F"/>
    <w:rsid w:val="4B430054"/>
    <w:rsid w:val="4B467349"/>
    <w:rsid w:val="4B493263"/>
    <w:rsid w:val="4B4E54C6"/>
    <w:rsid w:val="4B4F0189"/>
    <w:rsid w:val="4B6645CB"/>
    <w:rsid w:val="4B705C42"/>
    <w:rsid w:val="4B721A2E"/>
    <w:rsid w:val="4B7235B4"/>
    <w:rsid w:val="4B793171"/>
    <w:rsid w:val="4B8A66F8"/>
    <w:rsid w:val="4B9931D1"/>
    <w:rsid w:val="4BA90EB9"/>
    <w:rsid w:val="4BAF6CBE"/>
    <w:rsid w:val="4BB173B7"/>
    <w:rsid w:val="4BB26136"/>
    <w:rsid w:val="4BB35570"/>
    <w:rsid w:val="4BB577A3"/>
    <w:rsid w:val="4BB92077"/>
    <w:rsid w:val="4BC13CB7"/>
    <w:rsid w:val="4BC5510B"/>
    <w:rsid w:val="4BCC6907"/>
    <w:rsid w:val="4BCF10B3"/>
    <w:rsid w:val="4BD60D9B"/>
    <w:rsid w:val="4BDA51A4"/>
    <w:rsid w:val="4BDB46A1"/>
    <w:rsid w:val="4BDB6B05"/>
    <w:rsid w:val="4BE2771C"/>
    <w:rsid w:val="4BEF4418"/>
    <w:rsid w:val="4BF6289E"/>
    <w:rsid w:val="4C004732"/>
    <w:rsid w:val="4C040040"/>
    <w:rsid w:val="4C096EC5"/>
    <w:rsid w:val="4C0B21D2"/>
    <w:rsid w:val="4C0B485F"/>
    <w:rsid w:val="4C117AEB"/>
    <w:rsid w:val="4C210330"/>
    <w:rsid w:val="4C2D1BA8"/>
    <w:rsid w:val="4C302154"/>
    <w:rsid w:val="4C324FDB"/>
    <w:rsid w:val="4C381B84"/>
    <w:rsid w:val="4C412268"/>
    <w:rsid w:val="4C581C6B"/>
    <w:rsid w:val="4C5D0235"/>
    <w:rsid w:val="4C632981"/>
    <w:rsid w:val="4C641AEC"/>
    <w:rsid w:val="4C650EA7"/>
    <w:rsid w:val="4C6A33DD"/>
    <w:rsid w:val="4C6A6F2C"/>
    <w:rsid w:val="4C752741"/>
    <w:rsid w:val="4C7B397E"/>
    <w:rsid w:val="4C7D66A4"/>
    <w:rsid w:val="4C86391F"/>
    <w:rsid w:val="4C8D70CC"/>
    <w:rsid w:val="4C947894"/>
    <w:rsid w:val="4C965ABD"/>
    <w:rsid w:val="4CA5662D"/>
    <w:rsid w:val="4CBC02EE"/>
    <w:rsid w:val="4CC56A69"/>
    <w:rsid w:val="4CC635B2"/>
    <w:rsid w:val="4CCB444E"/>
    <w:rsid w:val="4CCC1ADB"/>
    <w:rsid w:val="4CD26932"/>
    <w:rsid w:val="4CD4396E"/>
    <w:rsid w:val="4CD75E5F"/>
    <w:rsid w:val="4CE10683"/>
    <w:rsid w:val="4CE14070"/>
    <w:rsid w:val="4CE8192F"/>
    <w:rsid w:val="4CF8115B"/>
    <w:rsid w:val="4D0815D9"/>
    <w:rsid w:val="4D0C670F"/>
    <w:rsid w:val="4D0E0D4E"/>
    <w:rsid w:val="4D0F4CEE"/>
    <w:rsid w:val="4D116186"/>
    <w:rsid w:val="4D1F04E2"/>
    <w:rsid w:val="4D304FB1"/>
    <w:rsid w:val="4D375B08"/>
    <w:rsid w:val="4D3763DF"/>
    <w:rsid w:val="4D450975"/>
    <w:rsid w:val="4D536A78"/>
    <w:rsid w:val="4D540EE3"/>
    <w:rsid w:val="4D5D2446"/>
    <w:rsid w:val="4D742BF9"/>
    <w:rsid w:val="4D7904BF"/>
    <w:rsid w:val="4D7C5576"/>
    <w:rsid w:val="4D850D92"/>
    <w:rsid w:val="4D8B6D15"/>
    <w:rsid w:val="4D8D5419"/>
    <w:rsid w:val="4D8D6711"/>
    <w:rsid w:val="4DA1296F"/>
    <w:rsid w:val="4DA26388"/>
    <w:rsid w:val="4DA6190A"/>
    <w:rsid w:val="4DB60551"/>
    <w:rsid w:val="4DBA430E"/>
    <w:rsid w:val="4DC60F88"/>
    <w:rsid w:val="4DC74165"/>
    <w:rsid w:val="4DCB6E02"/>
    <w:rsid w:val="4DD43FE3"/>
    <w:rsid w:val="4DD67074"/>
    <w:rsid w:val="4DDC7A53"/>
    <w:rsid w:val="4DE47AEF"/>
    <w:rsid w:val="4DEE2DBC"/>
    <w:rsid w:val="4DF335D8"/>
    <w:rsid w:val="4DFA61D0"/>
    <w:rsid w:val="4E05506A"/>
    <w:rsid w:val="4E073C9B"/>
    <w:rsid w:val="4E0746CC"/>
    <w:rsid w:val="4E0E28D7"/>
    <w:rsid w:val="4E156680"/>
    <w:rsid w:val="4E190B35"/>
    <w:rsid w:val="4E1C7364"/>
    <w:rsid w:val="4E2016EF"/>
    <w:rsid w:val="4E211EE0"/>
    <w:rsid w:val="4E253BAF"/>
    <w:rsid w:val="4E2815C5"/>
    <w:rsid w:val="4E321163"/>
    <w:rsid w:val="4E3A1898"/>
    <w:rsid w:val="4E4D2906"/>
    <w:rsid w:val="4E5313F2"/>
    <w:rsid w:val="4E594F01"/>
    <w:rsid w:val="4E5C54C6"/>
    <w:rsid w:val="4E6A1139"/>
    <w:rsid w:val="4E6A2346"/>
    <w:rsid w:val="4E7763BD"/>
    <w:rsid w:val="4E7B5DC0"/>
    <w:rsid w:val="4EA87313"/>
    <w:rsid w:val="4EB10E11"/>
    <w:rsid w:val="4EB26807"/>
    <w:rsid w:val="4EB73977"/>
    <w:rsid w:val="4EBA7BD5"/>
    <w:rsid w:val="4EBE2614"/>
    <w:rsid w:val="4EC30D4D"/>
    <w:rsid w:val="4EC34A21"/>
    <w:rsid w:val="4ECD3158"/>
    <w:rsid w:val="4ED33949"/>
    <w:rsid w:val="4ED35674"/>
    <w:rsid w:val="4EDB038B"/>
    <w:rsid w:val="4EDF2EA5"/>
    <w:rsid w:val="4EE60FA1"/>
    <w:rsid w:val="4EE758A1"/>
    <w:rsid w:val="4EF45760"/>
    <w:rsid w:val="4EF8040E"/>
    <w:rsid w:val="4EF84EF5"/>
    <w:rsid w:val="4EFA7A03"/>
    <w:rsid w:val="4EFD42FB"/>
    <w:rsid w:val="4EFF3DCD"/>
    <w:rsid w:val="4F020DC1"/>
    <w:rsid w:val="4F094037"/>
    <w:rsid w:val="4F0E3BC0"/>
    <w:rsid w:val="4F0E5523"/>
    <w:rsid w:val="4F0F5891"/>
    <w:rsid w:val="4F182DEE"/>
    <w:rsid w:val="4F1D3B11"/>
    <w:rsid w:val="4F2B305F"/>
    <w:rsid w:val="4F2D7600"/>
    <w:rsid w:val="4F2D7C0E"/>
    <w:rsid w:val="4F4036A7"/>
    <w:rsid w:val="4F4641A2"/>
    <w:rsid w:val="4F476359"/>
    <w:rsid w:val="4F521545"/>
    <w:rsid w:val="4F555765"/>
    <w:rsid w:val="4F5D1B43"/>
    <w:rsid w:val="4F663C96"/>
    <w:rsid w:val="4F693B8B"/>
    <w:rsid w:val="4F6F7D4E"/>
    <w:rsid w:val="4F750C2F"/>
    <w:rsid w:val="4F794891"/>
    <w:rsid w:val="4F821E63"/>
    <w:rsid w:val="4F822DF1"/>
    <w:rsid w:val="4F857108"/>
    <w:rsid w:val="4F8A1463"/>
    <w:rsid w:val="4F9216F7"/>
    <w:rsid w:val="4F956225"/>
    <w:rsid w:val="4F956501"/>
    <w:rsid w:val="4F993359"/>
    <w:rsid w:val="4FAE075D"/>
    <w:rsid w:val="4FAF2433"/>
    <w:rsid w:val="4FB06A18"/>
    <w:rsid w:val="4FB84B79"/>
    <w:rsid w:val="4FBF4E73"/>
    <w:rsid w:val="4FC55797"/>
    <w:rsid w:val="4FCC0E54"/>
    <w:rsid w:val="4FD21B2B"/>
    <w:rsid w:val="4FDC2708"/>
    <w:rsid w:val="4FE14EB7"/>
    <w:rsid w:val="4FE849D2"/>
    <w:rsid w:val="4FF34FD7"/>
    <w:rsid w:val="4FF918DD"/>
    <w:rsid w:val="4FF97046"/>
    <w:rsid w:val="4FFA24ED"/>
    <w:rsid w:val="4FFD1147"/>
    <w:rsid w:val="500E5EA2"/>
    <w:rsid w:val="50163E7B"/>
    <w:rsid w:val="501F7638"/>
    <w:rsid w:val="50204B26"/>
    <w:rsid w:val="502E3750"/>
    <w:rsid w:val="5040106A"/>
    <w:rsid w:val="504167C1"/>
    <w:rsid w:val="50447488"/>
    <w:rsid w:val="50496CE4"/>
    <w:rsid w:val="504F6725"/>
    <w:rsid w:val="506369BE"/>
    <w:rsid w:val="50680A91"/>
    <w:rsid w:val="50707188"/>
    <w:rsid w:val="507B34D9"/>
    <w:rsid w:val="507E7405"/>
    <w:rsid w:val="50846D75"/>
    <w:rsid w:val="50860A47"/>
    <w:rsid w:val="509253D8"/>
    <w:rsid w:val="50945EAB"/>
    <w:rsid w:val="50984093"/>
    <w:rsid w:val="50A216D6"/>
    <w:rsid w:val="50A637A0"/>
    <w:rsid w:val="50A950A3"/>
    <w:rsid w:val="50BB2C12"/>
    <w:rsid w:val="50CA62F4"/>
    <w:rsid w:val="50D64955"/>
    <w:rsid w:val="50DE7982"/>
    <w:rsid w:val="50E235FD"/>
    <w:rsid w:val="50EB56FD"/>
    <w:rsid w:val="50EE3FD5"/>
    <w:rsid w:val="50FD5BBD"/>
    <w:rsid w:val="50FF0767"/>
    <w:rsid w:val="51044BC3"/>
    <w:rsid w:val="510E0B15"/>
    <w:rsid w:val="51150690"/>
    <w:rsid w:val="5116671D"/>
    <w:rsid w:val="5117706C"/>
    <w:rsid w:val="511C2216"/>
    <w:rsid w:val="511D2790"/>
    <w:rsid w:val="5128662C"/>
    <w:rsid w:val="513F2EE9"/>
    <w:rsid w:val="514426AE"/>
    <w:rsid w:val="514D0A2C"/>
    <w:rsid w:val="51536B45"/>
    <w:rsid w:val="51552A02"/>
    <w:rsid w:val="515D1D2B"/>
    <w:rsid w:val="51606728"/>
    <w:rsid w:val="516209A6"/>
    <w:rsid w:val="5164442B"/>
    <w:rsid w:val="5172145D"/>
    <w:rsid w:val="51787A61"/>
    <w:rsid w:val="517A5E97"/>
    <w:rsid w:val="518363C1"/>
    <w:rsid w:val="51863E1A"/>
    <w:rsid w:val="51866942"/>
    <w:rsid w:val="5189767D"/>
    <w:rsid w:val="518E35B3"/>
    <w:rsid w:val="51A20B36"/>
    <w:rsid w:val="51AC4D8D"/>
    <w:rsid w:val="51C40E20"/>
    <w:rsid w:val="51CF14F3"/>
    <w:rsid w:val="51CF3D1B"/>
    <w:rsid w:val="51D26886"/>
    <w:rsid w:val="51DB2B9A"/>
    <w:rsid w:val="51E731F0"/>
    <w:rsid w:val="51FC1D4E"/>
    <w:rsid w:val="52024AF3"/>
    <w:rsid w:val="520A0CD1"/>
    <w:rsid w:val="5211596A"/>
    <w:rsid w:val="52124FE0"/>
    <w:rsid w:val="5215673F"/>
    <w:rsid w:val="521627B2"/>
    <w:rsid w:val="5217146F"/>
    <w:rsid w:val="521C3F32"/>
    <w:rsid w:val="5221766C"/>
    <w:rsid w:val="522512A0"/>
    <w:rsid w:val="52334F72"/>
    <w:rsid w:val="52335CEA"/>
    <w:rsid w:val="5233630E"/>
    <w:rsid w:val="5234105F"/>
    <w:rsid w:val="52370991"/>
    <w:rsid w:val="523E7EE2"/>
    <w:rsid w:val="524B3E45"/>
    <w:rsid w:val="524D5C4E"/>
    <w:rsid w:val="52561EDE"/>
    <w:rsid w:val="52592F9C"/>
    <w:rsid w:val="525A076B"/>
    <w:rsid w:val="525D2C23"/>
    <w:rsid w:val="525F361A"/>
    <w:rsid w:val="526C3617"/>
    <w:rsid w:val="526D54EC"/>
    <w:rsid w:val="527371F6"/>
    <w:rsid w:val="527414CB"/>
    <w:rsid w:val="52765901"/>
    <w:rsid w:val="52780EEA"/>
    <w:rsid w:val="527B459C"/>
    <w:rsid w:val="527F1578"/>
    <w:rsid w:val="5289690D"/>
    <w:rsid w:val="528E4655"/>
    <w:rsid w:val="52A51670"/>
    <w:rsid w:val="52A611D6"/>
    <w:rsid w:val="52A650E3"/>
    <w:rsid w:val="52A671A9"/>
    <w:rsid w:val="52A67803"/>
    <w:rsid w:val="52B06B41"/>
    <w:rsid w:val="52B52FE4"/>
    <w:rsid w:val="52B6750F"/>
    <w:rsid w:val="52C30DCC"/>
    <w:rsid w:val="52C912F1"/>
    <w:rsid w:val="52C9758F"/>
    <w:rsid w:val="52D95B36"/>
    <w:rsid w:val="52DE440B"/>
    <w:rsid w:val="52E52286"/>
    <w:rsid w:val="52E57CA5"/>
    <w:rsid w:val="52E63A92"/>
    <w:rsid w:val="52ED0AC3"/>
    <w:rsid w:val="52ED54A0"/>
    <w:rsid w:val="52FC14B2"/>
    <w:rsid w:val="5300550B"/>
    <w:rsid w:val="530179FF"/>
    <w:rsid w:val="530555B7"/>
    <w:rsid w:val="531937E3"/>
    <w:rsid w:val="531B21A2"/>
    <w:rsid w:val="532208E1"/>
    <w:rsid w:val="5333019B"/>
    <w:rsid w:val="53387A69"/>
    <w:rsid w:val="5342400D"/>
    <w:rsid w:val="53433017"/>
    <w:rsid w:val="534A54FC"/>
    <w:rsid w:val="534F36B5"/>
    <w:rsid w:val="5350725D"/>
    <w:rsid w:val="53520A4F"/>
    <w:rsid w:val="53563301"/>
    <w:rsid w:val="536365B3"/>
    <w:rsid w:val="5366585E"/>
    <w:rsid w:val="536F6D1D"/>
    <w:rsid w:val="537647CF"/>
    <w:rsid w:val="537B3F0E"/>
    <w:rsid w:val="537D108D"/>
    <w:rsid w:val="538D45F0"/>
    <w:rsid w:val="538D6718"/>
    <w:rsid w:val="538E49EF"/>
    <w:rsid w:val="53903F5C"/>
    <w:rsid w:val="53922E0A"/>
    <w:rsid w:val="539B40DB"/>
    <w:rsid w:val="539C20A7"/>
    <w:rsid w:val="53A0614D"/>
    <w:rsid w:val="53A13330"/>
    <w:rsid w:val="53A5150B"/>
    <w:rsid w:val="53A72DE0"/>
    <w:rsid w:val="53A942BA"/>
    <w:rsid w:val="53AA2EBB"/>
    <w:rsid w:val="53AB21B6"/>
    <w:rsid w:val="53B057FD"/>
    <w:rsid w:val="53B34C8D"/>
    <w:rsid w:val="53B36DCD"/>
    <w:rsid w:val="53B65B98"/>
    <w:rsid w:val="53B77114"/>
    <w:rsid w:val="53C165E5"/>
    <w:rsid w:val="53C16A94"/>
    <w:rsid w:val="53CD09B2"/>
    <w:rsid w:val="53CD37AD"/>
    <w:rsid w:val="53D1231C"/>
    <w:rsid w:val="53DB1327"/>
    <w:rsid w:val="53EC38E1"/>
    <w:rsid w:val="53EC57FF"/>
    <w:rsid w:val="53F13DCA"/>
    <w:rsid w:val="54021F6D"/>
    <w:rsid w:val="540874BA"/>
    <w:rsid w:val="54153F6A"/>
    <w:rsid w:val="541B4D7F"/>
    <w:rsid w:val="541B7866"/>
    <w:rsid w:val="542B6AD2"/>
    <w:rsid w:val="543069FC"/>
    <w:rsid w:val="54366261"/>
    <w:rsid w:val="54375B8A"/>
    <w:rsid w:val="543807D4"/>
    <w:rsid w:val="54493112"/>
    <w:rsid w:val="5457167F"/>
    <w:rsid w:val="546452F8"/>
    <w:rsid w:val="546D5933"/>
    <w:rsid w:val="547E16BC"/>
    <w:rsid w:val="5480025E"/>
    <w:rsid w:val="54876CE1"/>
    <w:rsid w:val="54903291"/>
    <w:rsid w:val="5499656F"/>
    <w:rsid w:val="549B20A6"/>
    <w:rsid w:val="549C0776"/>
    <w:rsid w:val="54B47BD3"/>
    <w:rsid w:val="54B67A20"/>
    <w:rsid w:val="54B86A52"/>
    <w:rsid w:val="54BE0A10"/>
    <w:rsid w:val="54BF0810"/>
    <w:rsid w:val="54C6321A"/>
    <w:rsid w:val="54CA154C"/>
    <w:rsid w:val="54CC2D5C"/>
    <w:rsid w:val="54CD4614"/>
    <w:rsid w:val="54D57272"/>
    <w:rsid w:val="54D843CB"/>
    <w:rsid w:val="54D93FC6"/>
    <w:rsid w:val="54DB2C93"/>
    <w:rsid w:val="54DB45A7"/>
    <w:rsid w:val="54EC7640"/>
    <w:rsid w:val="54ED5C94"/>
    <w:rsid w:val="54F04B42"/>
    <w:rsid w:val="54F52DE1"/>
    <w:rsid w:val="54F6685B"/>
    <w:rsid w:val="54F73377"/>
    <w:rsid w:val="54F951FC"/>
    <w:rsid w:val="54FD27FC"/>
    <w:rsid w:val="55026405"/>
    <w:rsid w:val="5509732B"/>
    <w:rsid w:val="550C3C43"/>
    <w:rsid w:val="55294B5C"/>
    <w:rsid w:val="55464201"/>
    <w:rsid w:val="554879F9"/>
    <w:rsid w:val="55514380"/>
    <w:rsid w:val="55557122"/>
    <w:rsid w:val="55566BDE"/>
    <w:rsid w:val="555673CD"/>
    <w:rsid w:val="556368DE"/>
    <w:rsid w:val="55652E73"/>
    <w:rsid w:val="55670CA1"/>
    <w:rsid w:val="556E26AC"/>
    <w:rsid w:val="556F1FC5"/>
    <w:rsid w:val="55760876"/>
    <w:rsid w:val="55763D03"/>
    <w:rsid w:val="55834138"/>
    <w:rsid w:val="55A12C3C"/>
    <w:rsid w:val="55A4226E"/>
    <w:rsid w:val="55A614DA"/>
    <w:rsid w:val="55A6636C"/>
    <w:rsid w:val="55AA1C6E"/>
    <w:rsid w:val="55AA49D7"/>
    <w:rsid w:val="55AE324B"/>
    <w:rsid w:val="55B12FE7"/>
    <w:rsid w:val="55B7720B"/>
    <w:rsid w:val="55BC7284"/>
    <w:rsid w:val="55BC76D1"/>
    <w:rsid w:val="55CC6162"/>
    <w:rsid w:val="55DA39C4"/>
    <w:rsid w:val="55DB1DE7"/>
    <w:rsid w:val="55E836FE"/>
    <w:rsid w:val="55F72F5E"/>
    <w:rsid w:val="55FD4C86"/>
    <w:rsid w:val="5605189E"/>
    <w:rsid w:val="560D7C80"/>
    <w:rsid w:val="560F23C8"/>
    <w:rsid w:val="560F3394"/>
    <w:rsid w:val="561858E6"/>
    <w:rsid w:val="561C5E0B"/>
    <w:rsid w:val="561E730A"/>
    <w:rsid w:val="56264B13"/>
    <w:rsid w:val="562B5CF0"/>
    <w:rsid w:val="56306D90"/>
    <w:rsid w:val="563A5000"/>
    <w:rsid w:val="56456438"/>
    <w:rsid w:val="56585DAB"/>
    <w:rsid w:val="56656C08"/>
    <w:rsid w:val="566F7701"/>
    <w:rsid w:val="567815A5"/>
    <w:rsid w:val="567D4CD1"/>
    <w:rsid w:val="56830EE1"/>
    <w:rsid w:val="5683178B"/>
    <w:rsid w:val="56884E80"/>
    <w:rsid w:val="569214D5"/>
    <w:rsid w:val="569C0A44"/>
    <w:rsid w:val="569F53C6"/>
    <w:rsid w:val="56A733FC"/>
    <w:rsid w:val="56AA2BE4"/>
    <w:rsid w:val="56AB6A0F"/>
    <w:rsid w:val="56B14A14"/>
    <w:rsid w:val="56B45F62"/>
    <w:rsid w:val="56C53365"/>
    <w:rsid w:val="56C81E1A"/>
    <w:rsid w:val="56D52C08"/>
    <w:rsid w:val="56D76D23"/>
    <w:rsid w:val="56E173B5"/>
    <w:rsid w:val="56E23AAB"/>
    <w:rsid w:val="56E86BDD"/>
    <w:rsid w:val="56EA4290"/>
    <w:rsid w:val="56EE61A9"/>
    <w:rsid w:val="56F52478"/>
    <w:rsid w:val="56FB11A0"/>
    <w:rsid w:val="57007A7F"/>
    <w:rsid w:val="57040790"/>
    <w:rsid w:val="57130B0B"/>
    <w:rsid w:val="57207795"/>
    <w:rsid w:val="572C0DE9"/>
    <w:rsid w:val="572E2441"/>
    <w:rsid w:val="573603DF"/>
    <w:rsid w:val="573768F4"/>
    <w:rsid w:val="573B55E1"/>
    <w:rsid w:val="574F6C75"/>
    <w:rsid w:val="575C334B"/>
    <w:rsid w:val="575D4FA6"/>
    <w:rsid w:val="5765788A"/>
    <w:rsid w:val="57675E14"/>
    <w:rsid w:val="576956F6"/>
    <w:rsid w:val="577355E3"/>
    <w:rsid w:val="57770626"/>
    <w:rsid w:val="577B4354"/>
    <w:rsid w:val="578C569F"/>
    <w:rsid w:val="57916034"/>
    <w:rsid w:val="57977014"/>
    <w:rsid w:val="579C1183"/>
    <w:rsid w:val="57A03FE0"/>
    <w:rsid w:val="57AA5BDF"/>
    <w:rsid w:val="57AB66AD"/>
    <w:rsid w:val="57AD6295"/>
    <w:rsid w:val="57B17158"/>
    <w:rsid w:val="57B778BC"/>
    <w:rsid w:val="57C10A1E"/>
    <w:rsid w:val="57C3370C"/>
    <w:rsid w:val="57C959F3"/>
    <w:rsid w:val="57CC0008"/>
    <w:rsid w:val="57D3334F"/>
    <w:rsid w:val="57D45CDA"/>
    <w:rsid w:val="57D715A6"/>
    <w:rsid w:val="57E11B9B"/>
    <w:rsid w:val="57E11E86"/>
    <w:rsid w:val="57E176A6"/>
    <w:rsid w:val="57EB0EE6"/>
    <w:rsid w:val="57EC42AB"/>
    <w:rsid w:val="57EE5E99"/>
    <w:rsid w:val="57F71125"/>
    <w:rsid w:val="580A0BFC"/>
    <w:rsid w:val="5812208E"/>
    <w:rsid w:val="581241AD"/>
    <w:rsid w:val="58221047"/>
    <w:rsid w:val="582360DF"/>
    <w:rsid w:val="58275D60"/>
    <w:rsid w:val="582A01E0"/>
    <w:rsid w:val="58326DDC"/>
    <w:rsid w:val="583B4ED7"/>
    <w:rsid w:val="583C2889"/>
    <w:rsid w:val="584954DD"/>
    <w:rsid w:val="584D7D68"/>
    <w:rsid w:val="584E1F6F"/>
    <w:rsid w:val="58544338"/>
    <w:rsid w:val="58570AE2"/>
    <w:rsid w:val="58580DEB"/>
    <w:rsid w:val="58591AAD"/>
    <w:rsid w:val="586279B9"/>
    <w:rsid w:val="586619F6"/>
    <w:rsid w:val="586812A6"/>
    <w:rsid w:val="586F60C1"/>
    <w:rsid w:val="5879310C"/>
    <w:rsid w:val="587B7C00"/>
    <w:rsid w:val="587D7EB7"/>
    <w:rsid w:val="58867723"/>
    <w:rsid w:val="58871BD9"/>
    <w:rsid w:val="588D2BD8"/>
    <w:rsid w:val="58924FD5"/>
    <w:rsid w:val="58AC4F08"/>
    <w:rsid w:val="58AE070C"/>
    <w:rsid w:val="58B51EC6"/>
    <w:rsid w:val="58B67F86"/>
    <w:rsid w:val="58CB0719"/>
    <w:rsid w:val="58EA4B34"/>
    <w:rsid w:val="58F163D5"/>
    <w:rsid w:val="58F73277"/>
    <w:rsid w:val="58FD4335"/>
    <w:rsid w:val="58FF1DD2"/>
    <w:rsid w:val="59020A2C"/>
    <w:rsid w:val="590508AD"/>
    <w:rsid w:val="590A676E"/>
    <w:rsid w:val="590B1989"/>
    <w:rsid w:val="590B7BDB"/>
    <w:rsid w:val="59162A98"/>
    <w:rsid w:val="59175A84"/>
    <w:rsid w:val="591D4410"/>
    <w:rsid w:val="59232799"/>
    <w:rsid w:val="59234981"/>
    <w:rsid w:val="5928550A"/>
    <w:rsid w:val="592A76C4"/>
    <w:rsid w:val="592C5A41"/>
    <w:rsid w:val="593B1431"/>
    <w:rsid w:val="59416A63"/>
    <w:rsid w:val="59431F8A"/>
    <w:rsid w:val="59446CF5"/>
    <w:rsid w:val="59461A7A"/>
    <w:rsid w:val="594C1512"/>
    <w:rsid w:val="596635EB"/>
    <w:rsid w:val="59685701"/>
    <w:rsid w:val="596D0764"/>
    <w:rsid w:val="596F1720"/>
    <w:rsid w:val="5975254A"/>
    <w:rsid w:val="597F51AC"/>
    <w:rsid w:val="59900854"/>
    <w:rsid w:val="59A30304"/>
    <w:rsid w:val="59A33080"/>
    <w:rsid w:val="59A444D2"/>
    <w:rsid w:val="59A65352"/>
    <w:rsid w:val="59AB2078"/>
    <w:rsid w:val="59B101A6"/>
    <w:rsid w:val="59B141C7"/>
    <w:rsid w:val="59B14CF9"/>
    <w:rsid w:val="59D13033"/>
    <w:rsid w:val="59E55E4B"/>
    <w:rsid w:val="59EB0D00"/>
    <w:rsid w:val="59F3251E"/>
    <w:rsid w:val="59F56292"/>
    <w:rsid w:val="5A031E59"/>
    <w:rsid w:val="5A061A86"/>
    <w:rsid w:val="5A0E293B"/>
    <w:rsid w:val="5A105624"/>
    <w:rsid w:val="5A153B3E"/>
    <w:rsid w:val="5A1663DB"/>
    <w:rsid w:val="5A1D3892"/>
    <w:rsid w:val="5A2852AA"/>
    <w:rsid w:val="5A2D474A"/>
    <w:rsid w:val="5A2F1165"/>
    <w:rsid w:val="5A301DDA"/>
    <w:rsid w:val="5A3516E2"/>
    <w:rsid w:val="5A3C3215"/>
    <w:rsid w:val="5A3E73F5"/>
    <w:rsid w:val="5A640C97"/>
    <w:rsid w:val="5A6F462F"/>
    <w:rsid w:val="5A7200E5"/>
    <w:rsid w:val="5A7270D0"/>
    <w:rsid w:val="5A806C5E"/>
    <w:rsid w:val="5A8325FE"/>
    <w:rsid w:val="5A851B2C"/>
    <w:rsid w:val="5A8909B8"/>
    <w:rsid w:val="5A8A29C7"/>
    <w:rsid w:val="5A8E3A3F"/>
    <w:rsid w:val="5A915ED9"/>
    <w:rsid w:val="5A9823E2"/>
    <w:rsid w:val="5A9D6D56"/>
    <w:rsid w:val="5AAD3A9F"/>
    <w:rsid w:val="5AB77E2C"/>
    <w:rsid w:val="5AE30C1A"/>
    <w:rsid w:val="5AFC35CD"/>
    <w:rsid w:val="5AFC462E"/>
    <w:rsid w:val="5B007D75"/>
    <w:rsid w:val="5B0A6971"/>
    <w:rsid w:val="5B0B2E64"/>
    <w:rsid w:val="5B0C0B00"/>
    <w:rsid w:val="5B0D4819"/>
    <w:rsid w:val="5B144A5B"/>
    <w:rsid w:val="5B1A6253"/>
    <w:rsid w:val="5B201FA0"/>
    <w:rsid w:val="5B206DFE"/>
    <w:rsid w:val="5B215ED5"/>
    <w:rsid w:val="5B255BA0"/>
    <w:rsid w:val="5B267F8B"/>
    <w:rsid w:val="5B294671"/>
    <w:rsid w:val="5B296FA0"/>
    <w:rsid w:val="5B2A6A4A"/>
    <w:rsid w:val="5B2C13ED"/>
    <w:rsid w:val="5B2F7666"/>
    <w:rsid w:val="5B445539"/>
    <w:rsid w:val="5B505D9C"/>
    <w:rsid w:val="5B553143"/>
    <w:rsid w:val="5B5639FF"/>
    <w:rsid w:val="5B5756A4"/>
    <w:rsid w:val="5B6F2042"/>
    <w:rsid w:val="5B721189"/>
    <w:rsid w:val="5B785331"/>
    <w:rsid w:val="5B7903DC"/>
    <w:rsid w:val="5B842CBF"/>
    <w:rsid w:val="5B90361D"/>
    <w:rsid w:val="5B9A1B85"/>
    <w:rsid w:val="5B9C3B0E"/>
    <w:rsid w:val="5BAA3C64"/>
    <w:rsid w:val="5BB20CAA"/>
    <w:rsid w:val="5BBB7E2A"/>
    <w:rsid w:val="5BC54B8F"/>
    <w:rsid w:val="5BE632B7"/>
    <w:rsid w:val="5BF0268A"/>
    <w:rsid w:val="5BF57F8E"/>
    <w:rsid w:val="5BF7203D"/>
    <w:rsid w:val="5BFC795C"/>
    <w:rsid w:val="5C002261"/>
    <w:rsid w:val="5C040A3C"/>
    <w:rsid w:val="5C0A47E9"/>
    <w:rsid w:val="5C0B6734"/>
    <w:rsid w:val="5C0E33E2"/>
    <w:rsid w:val="5C143CE9"/>
    <w:rsid w:val="5C186BF7"/>
    <w:rsid w:val="5C1A055E"/>
    <w:rsid w:val="5C1F5638"/>
    <w:rsid w:val="5C25077D"/>
    <w:rsid w:val="5C2770BC"/>
    <w:rsid w:val="5C2B2F6C"/>
    <w:rsid w:val="5C3D6572"/>
    <w:rsid w:val="5C4576A0"/>
    <w:rsid w:val="5C5C0408"/>
    <w:rsid w:val="5C5C6C7A"/>
    <w:rsid w:val="5C6927D6"/>
    <w:rsid w:val="5C6D038A"/>
    <w:rsid w:val="5C6D29DE"/>
    <w:rsid w:val="5C7A0FB3"/>
    <w:rsid w:val="5C7E25C5"/>
    <w:rsid w:val="5C822D92"/>
    <w:rsid w:val="5C860D76"/>
    <w:rsid w:val="5C891D50"/>
    <w:rsid w:val="5C8A0085"/>
    <w:rsid w:val="5C8A342B"/>
    <w:rsid w:val="5C98100C"/>
    <w:rsid w:val="5C9F1D06"/>
    <w:rsid w:val="5CB56DD2"/>
    <w:rsid w:val="5CBF092E"/>
    <w:rsid w:val="5CC26AEA"/>
    <w:rsid w:val="5CC5444C"/>
    <w:rsid w:val="5CC94D4D"/>
    <w:rsid w:val="5CD33D09"/>
    <w:rsid w:val="5CD42C2B"/>
    <w:rsid w:val="5CD44D0E"/>
    <w:rsid w:val="5CDC2A77"/>
    <w:rsid w:val="5CE606EE"/>
    <w:rsid w:val="5CEE45CC"/>
    <w:rsid w:val="5CF0392B"/>
    <w:rsid w:val="5CF054D0"/>
    <w:rsid w:val="5D015A34"/>
    <w:rsid w:val="5D0231B8"/>
    <w:rsid w:val="5D07484F"/>
    <w:rsid w:val="5D0A1A37"/>
    <w:rsid w:val="5D0C3733"/>
    <w:rsid w:val="5D0C3AC5"/>
    <w:rsid w:val="5D0D5602"/>
    <w:rsid w:val="5D1C744C"/>
    <w:rsid w:val="5D1D2F42"/>
    <w:rsid w:val="5D2816DC"/>
    <w:rsid w:val="5D2C4657"/>
    <w:rsid w:val="5D301B3C"/>
    <w:rsid w:val="5D32555E"/>
    <w:rsid w:val="5D361029"/>
    <w:rsid w:val="5D3677DB"/>
    <w:rsid w:val="5D435DE2"/>
    <w:rsid w:val="5D5537EF"/>
    <w:rsid w:val="5D554FE8"/>
    <w:rsid w:val="5D5D0822"/>
    <w:rsid w:val="5D6206EE"/>
    <w:rsid w:val="5D665A78"/>
    <w:rsid w:val="5D6A3FBA"/>
    <w:rsid w:val="5D6C3CF3"/>
    <w:rsid w:val="5D9E546D"/>
    <w:rsid w:val="5DA01646"/>
    <w:rsid w:val="5DBA56C7"/>
    <w:rsid w:val="5DC612DF"/>
    <w:rsid w:val="5DC976A0"/>
    <w:rsid w:val="5DCB001A"/>
    <w:rsid w:val="5DD15D71"/>
    <w:rsid w:val="5DD33417"/>
    <w:rsid w:val="5DF44A7B"/>
    <w:rsid w:val="5DF676F6"/>
    <w:rsid w:val="5DFA0C49"/>
    <w:rsid w:val="5DFB7AEC"/>
    <w:rsid w:val="5DFE4121"/>
    <w:rsid w:val="5E092EE4"/>
    <w:rsid w:val="5E166D55"/>
    <w:rsid w:val="5E1946C3"/>
    <w:rsid w:val="5E195AC2"/>
    <w:rsid w:val="5E207A85"/>
    <w:rsid w:val="5E2A4591"/>
    <w:rsid w:val="5E2B4CF5"/>
    <w:rsid w:val="5E307943"/>
    <w:rsid w:val="5E332A05"/>
    <w:rsid w:val="5E4807FA"/>
    <w:rsid w:val="5E49642B"/>
    <w:rsid w:val="5E506A9A"/>
    <w:rsid w:val="5E513052"/>
    <w:rsid w:val="5E5544CC"/>
    <w:rsid w:val="5E584A3C"/>
    <w:rsid w:val="5E694A65"/>
    <w:rsid w:val="5E6E30A4"/>
    <w:rsid w:val="5E793C9D"/>
    <w:rsid w:val="5E7B1BAE"/>
    <w:rsid w:val="5E7D2FC1"/>
    <w:rsid w:val="5E8041AB"/>
    <w:rsid w:val="5E817EC7"/>
    <w:rsid w:val="5E8839D8"/>
    <w:rsid w:val="5E8B3462"/>
    <w:rsid w:val="5E9404AD"/>
    <w:rsid w:val="5E943525"/>
    <w:rsid w:val="5E943E15"/>
    <w:rsid w:val="5E946577"/>
    <w:rsid w:val="5E9A2F34"/>
    <w:rsid w:val="5E9C707B"/>
    <w:rsid w:val="5EAD6B11"/>
    <w:rsid w:val="5ED07353"/>
    <w:rsid w:val="5ED60E16"/>
    <w:rsid w:val="5EE061C3"/>
    <w:rsid w:val="5EF13F94"/>
    <w:rsid w:val="5EF42539"/>
    <w:rsid w:val="5EF800AD"/>
    <w:rsid w:val="5EFA69AF"/>
    <w:rsid w:val="5EFB7441"/>
    <w:rsid w:val="5EFD0600"/>
    <w:rsid w:val="5EFF4EC2"/>
    <w:rsid w:val="5EFF7BA7"/>
    <w:rsid w:val="5F0758B6"/>
    <w:rsid w:val="5F141CCF"/>
    <w:rsid w:val="5F150386"/>
    <w:rsid w:val="5F17129A"/>
    <w:rsid w:val="5F241162"/>
    <w:rsid w:val="5F2D7B92"/>
    <w:rsid w:val="5F2E4EAB"/>
    <w:rsid w:val="5F3372B0"/>
    <w:rsid w:val="5F4A4F30"/>
    <w:rsid w:val="5F4E3905"/>
    <w:rsid w:val="5F525826"/>
    <w:rsid w:val="5F537A28"/>
    <w:rsid w:val="5F602C54"/>
    <w:rsid w:val="5F620A67"/>
    <w:rsid w:val="5F650F93"/>
    <w:rsid w:val="5F6A0B90"/>
    <w:rsid w:val="5F6A5B9B"/>
    <w:rsid w:val="5F6F0C4A"/>
    <w:rsid w:val="5F706C9F"/>
    <w:rsid w:val="5F714950"/>
    <w:rsid w:val="5F755B8A"/>
    <w:rsid w:val="5F77387D"/>
    <w:rsid w:val="5F777486"/>
    <w:rsid w:val="5F7E7558"/>
    <w:rsid w:val="5F831738"/>
    <w:rsid w:val="5F843577"/>
    <w:rsid w:val="5F883DE9"/>
    <w:rsid w:val="5F8C28C1"/>
    <w:rsid w:val="5F8D5C88"/>
    <w:rsid w:val="5F945CC6"/>
    <w:rsid w:val="5F975F92"/>
    <w:rsid w:val="5F9D6068"/>
    <w:rsid w:val="5FA00316"/>
    <w:rsid w:val="5FA83D4E"/>
    <w:rsid w:val="5FAD6885"/>
    <w:rsid w:val="5FB072B1"/>
    <w:rsid w:val="5FB47A50"/>
    <w:rsid w:val="5FB6611C"/>
    <w:rsid w:val="5FC3542F"/>
    <w:rsid w:val="5FC37FEF"/>
    <w:rsid w:val="5FCB5BA7"/>
    <w:rsid w:val="5FCD5299"/>
    <w:rsid w:val="5FE07FAD"/>
    <w:rsid w:val="5FE504BB"/>
    <w:rsid w:val="5FEC1AFB"/>
    <w:rsid w:val="5FF45CD7"/>
    <w:rsid w:val="5FF61D33"/>
    <w:rsid w:val="5FFC3165"/>
    <w:rsid w:val="600D32EB"/>
    <w:rsid w:val="601C70FE"/>
    <w:rsid w:val="601D737E"/>
    <w:rsid w:val="60380543"/>
    <w:rsid w:val="603B736E"/>
    <w:rsid w:val="60443301"/>
    <w:rsid w:val="604F0BB1"/>
    <w:rsid w:val="6053414E"/>
    <w:rsid w:val="60547593"/>
    <w:rsid w:val="60570CBE"/>
    <w:rsid w:val="605914EE"/>
    <w:rsid w:val="605B723E"/>
    <w:rsid w:val="605C0D68"/>
    <w:rsid w:val="6063247B"/>
    <w:rsid w:val="606E26F9"/>
    <w:rsid w:val="60701079"/>
    <w:rsid w:val="60823411"/>
    <w:rsid w:val="60860554"/>
    <w:rsid w:val="6088624F"/>
    <w:rsid w:val="608C32E9"/>
    <w:rsid w:val="60A031D8"/>
    <w:rsid w:val="60A752CB"/>
    <w:rsid w:val="60AC11B2"/>
    <w:rsid w:val="60B01CE7"/>
    <w:rsid w:val="60B21E29"/>
    <w:rsid w:val="60B32217"/>
    <w:rsid w:val="60B933F6"/>
    <w:rsid w:val="60BD2CAD"/>
    <w:rsid w:val="60D108F3"/>
    <w:rsid w:val="60F0113C"/>
    <w:rsid w:val="60F3636C"/>
    <w:rsid w:val="60FA0295"/>
    <w:rsid w:val="60FE3F53"/>
    <w:rsid w:val="60FE57A2"/>
    <w:rsid w:val="610762D4"/>
    <w:rsid w:val="610A4351"/>
    <w:rsid w:val="61262B6D"/>
    <w:rsid w:val="61296BE3"/>
    <w:rsid w:val="612C7CBE"/>
    <w:rsid w:val="61341ED4"/>
    <w:rsid w:val="61373B09"/>
    <w:rsid w:val="61417538"/>
    <w:rsid w:val="61436890"/>
    <w:rsid w:val="61443642"/>
    <w:rsid w:val="614B7E29"/>
    <w:rsid w:val="615732D1"/>
    <w:rsid w:val="6158066B"/>
    <w:rsid w:val="615F431F"/>
    <w:rsid w:val="616A2805"/>
    <w:rsid w:val="616E6CCA"/>
    <w:rsid w:val="61715DDA"/>
    <w:rsid w:val="617278CD"/>
    <w:rsid w:val="617645F3"/>
    <w:rsid w:val="617B48E4"/>
    <w:rsid w:val="617F73EA"/>
    <w:rsid w:val="618225CC"/>
    <w:rsid w:val="618945FE"/>
    <w:rsid w:val="618F139F"/>
    <w:rsid w:val="61921E48"/>
    <w:rsid w:val="61943502"/>
    <w:rsid w:val="619B1B1F"/>
    <w:rsid w:val="619D6DBA"/>
    <w:rsid w:val="61A968C9"/>
    <w:rsid w:val="61AA79B5"/>
    <w:rsid w:val="61AD51CE"/>
    <w:rsid w:val="61B27822"/>
    <w:rsid w:val="61B771C2"/>
    <w:rsid w:val="61B77225"/>
    <w:rsid w:val="61BB0352"/>
    <w:rsid w:val="61C251DB"/>
    <w:rsid w:val="61C82FC4"/>
    <w:rsid w:val="61C869EF"/>
    <w:rsid w:val="61D34EA4"/>
    <w:rsid w:val="61D90790"/>
    <w:rsid w:val="61E017DE"/>
    <w:rsid w:val="61E4476A"/>
    <w:rsid w:val="61E808D5"/>
    <w:rsid w:val="61F65E06"/>
    <w:rsid w:val="61F94E43"/>
    <w:rsid w:val="62127157"/>
    <w:rsid w:val="62204521"/>
    <w:rsid w:val="62211AF0"/>
    <w:rsid w:val="622523E3"/>
    <w:rsid w:val="62346712"/>
    <w:rsid w:val="623522A1"/>
    <w:rsid w:val="623624E2"/>
    <w:rsid w:val="62412B7C"/>
    <w:rsid w:val="62445399"/>
    <w:rsid w:val="6245684C"/>
    <w:rsid w:val="62463A71"/>
    <w:rsid w:val="62477390"/>
    <w:rsid w:val="62592CA9"/>
    <w:rsid w:val="625A0B71"/>
    <w:rsid w:val="626143FB"/>
    <w:rsid w:val="62670AB4"/>
    <w:rsid w:val="62676FD7"/>
    <w:rsid w:val="626A0F91"/>
    <w:rsid w:val="6271280F"/>
    <w:rsid w:val="627148CC"/>
    <w:rsid w:val="62770F44"/>
    <w:rsid w:val="62844D4C"/>
    <w:rsid w:val="62933AA6"/>
    <w:rsid w:val="62964915"/>
    <w:rsid w:val="62965C46"/>
    <w:rsid w:val="6299037D"/>
    <w:rsid w:val="629D26B5"/>
    <w:rsid w:val="62B760F7"/>
    <w:rsid w:val="62BD35C8"/>
    <w:rsid w:val="62C47BEA"/>
    <w:rsid w:val="62C8522B"/>
    <w:rsid w:val="62CF7947"/>
    <w:rsid w:val="62DA2B3E"/>
    <w:rsid w:val="62E0127D"/>
    <w:rsid w:val="62E215C4"/>
    <w:rsid w:val="62F30FB2"/>
    <w:rsid w:val="630266A7"/>
    <w:rsid w:val="6306236A"/>
    <w:rsid w:val="63083151"/>
    <w:rsid w:val="630B6A55"/>
    <w:rsid w:val="631316FB"/>
    <w:rsid w:val="63131D62"/>
    <w:rsid w:val="63156229"/>
    <w:rsid w:val="631E02AD"/>
    <w:rsid w:val="6320368D"/>
    <w:rsid w:val="632927F7"/>
    <w:rsid w:val="633D412F"/>
    <w:rsid w:val="633E2369"/>
    <w:rsid w:val="63426514"/>
    <w:rsid w:val="6349279C"/>
    <w:rsid w:val="6349298A"/>
    <w:rsid w:val="634A30DC"/>
    <w:rsid w:val="634C02B7"/>
    <w:rsid w:val="634D429F"/>
    <w:rsid w:val="634F6841"/>
    <w:rsid w:val="63545D85"/>
    <w:rsid w:val="63590857"/>
    <w:rsid w:val="635F1305"/>
    <w:rsid w:val="636145BF"/>
    <w:rsid w:val="636E1E66"/>
    <w:rsid w:val="638B3AAC"/>
    <w:rsid w:val="638B7EAC"/>
    <w:rsid w:val="63976BCB"/>
    <w:rsid w:val="639C1E0D"/>
    <w:rsid w:val="63A868CB"/>
    <w:rsid w:val="63AE1F5A"/>
    <w:rsid w:val="63C0412A"/>
    <w:rsid w:val="63C409C0"/>
    <w:rsid w:val="63C7191C"/>
    <w:rsid w:val="63C8611A"/>
    <w:rsid w:val="63C97D05"/>
    <w:rsid w:val="63CA2246"/>
    <w:rsid w:val="63D04B5A"/>
    <w:rsid w:val="63D433B8"/>
    <w:rsid w:val="63D46B14"/>
    <w:rsid w:val="63D70B81"/>
    <w:rsid w:val="63EA3F22"/>
    <w:rsid w:val="63EC6C12"/>
    <w:rsid w:val="63ED3AB8"/>
    <w:rsid w:val="63ED5BC0"/>
    <w:rsid w:val="64034BDB"/>
    <w:rsid w:val="64054F39"/>
    <w:rsid w:val="640B0590"/>
    <w:rsid w:val="641416D4"/>
    <w:rsid w:val="641857C2"/>
    <w:rsid w:val="641C4710"/>
    <w:rsid w:val="641F4A45"/>
    <w:rsid w:val="64203FC9"/>
    <w:rsid w:val="64212A8A"/>
    <w:rsid w:val="642321B7"/>
    <w:rsid w:val="644C79B2"/>
    <w:rsid w:val="645653A0"/>
    <w:rsid w:val="646436D5"/>
    <w:rsid w:val="64650DA0"/>
    <w:rsid w:val="646A3554"/>
    <w:rsid w:val="647C2F10"/>
    <w:rsid w:val="6486655E"/>
    <w:rsid w:val="648B2577"/>
    <w:rsid w:val="649F1837"/>
    <w:rsid w:val="64AE7012"/>
    <w:rsid w:val="64B107BB"/>
    <w:rsid w:val="64BA64CD"/>
    <w:rsid w:val="64BE239F"/>
    <w:rsid w:val="64CB1FFD"/>
    <w:rsid w:val="64CB2610"/>
    <w:rsid w:val="64CF470E"/>
    <w:rsid w:val="64DB29E4"/>
    <w:rsid w:val="64F26A7B"/>
    <w:rsid w:val="64FA79F2"/>
    <w:rsid w:val="64FF2FCB"/>
    <w:rsid w:val="6504685D"/>
    <w:rsid w:val="6507009E"/>
    <w:rsid w:val="650B6D15"/>
    <w:rsid w:val="65106D28"/>
    <w:rsid w:val="65136715"/>
    <w:rsid w:val="65285225"/>
    <w:rsid w:val="652E2688"/>
    <w:rsid w:val="65324425"/>
    <w:rsid w:val="65380E93"/>
    <w:rsid w:val="653935D4"/>
    <w:rsid w:val="653D4502"/>
    <w:rsid w:val="65404632"/>
    <w:rsid w:val="65416905"/>
    <w:rsid w:val="654424FD"/>
    <w:rsid w:val="6544795B"/>
    <w:rsid w:val="65460DAE"/>
    <w:rsid w:val="656A4765"/>
    <w:rsid w:val="656A7CB9"/>
    <w:rsid w:val="657B6DF3"/>
    <w:rsid w:val="657C3003"/>
    <w:rsid w:val="657D1418"/>
    <w:rsid w:val="658868E4"/>
    <w:rsid w:val="658E596B"/>
    <w:rsid w:val="6591334B"/>
    <w:rsid w:val="659C404B"/>
    <w:rsid w:val="659C4B08"/>
    <w:rsid w:val="65B206AA"/>
    <w:rsid w:val="65B3551B"/>
    <w:rsid w:val="65C026C2"/>
    <w:rsid w:val="65CB78EF"/>
    <w:rsid w:val="65CF0CE7"/>
    <w:rsid w:val="65D057CE"/>
    <w:rsid w:val="65DE0BC4"/>
    <w:rsid w:val="65DE7409"/>
    <w:rsid w:val="65E006E4"/>
    <w:rsid w:val="65EB3C54"/>
    <w:rsid w:val="65EC3D02"/>
    <w:rsid w:val="65F01D67"/>
    <w:rsid w:val="65F473C6"/>
    <w:rsid w:val="65F83B96"/>
    <w:rsid w:val="66042940"/>
    <w:rsid w:val="660E580A"/>
    <w:rsid w:val="661D6782"/>
    <w:rsid w:val="66267715"/>
    <w:rsid w:val="662A7E5B"/>
    <w:rsid w:val="662C3B65"/>
    <w:rsid w:val="66316D47"/>
    <w:rsid w:val="66361A13"/>
    <w:rsid w:val="66383DD1"/>
    <w:rsid w:val="663870B7"/>
    <w:rsid w:val="66397550"/>
    <w:rsid w:val="663F7F65"/>
    <w:rsid w:val="6641409B"/>
    <w:rsid w:val="6641770E"/>
    <w:rsid w:val="66445ECA"/>
    <w:rsid w:val="664579A2"/>
    <w:rsid w:val="66462093"/>
    <w:rsid w:val="66482F53"/>
    <w:rsid w:val="664E150A"/>
    <w:rsid w:val="664E3470"/>
    <w:rsid w:val="664E6B7F"/>
    <w:rsid w:val="665562A9"/>
    <w:rsid w:val="665C5495"/>
    <w:rsid w:val="665D2108"/>
    <w:rsid w:val="665F51E0"/>
    <w:rsid w:val="666D380C"/>
    <w:rsid w:val="66727722"/>
    <w:rsid w:val="66793E4C"/>
    <w:rsid w:val="66795DFC"/>
    <w:rsid w:val="66805652"/>
    <w:rsid w:val="668339BB"/>
    <w:rsid w:val="6686526F"/>
    <w:rsid w:val="6695049F"/>
    <w:rsid w:val="66966553"/>
    <w:rsid w:val="66987920"/>
    <w:rsid w:val="669D34FE"/>
    <w:rsid w:val="66A013EE"/>
    <w:rsid w:val="66A06750"/>
    <w:rsid w:val="66AE689E"/>
    <w:rsid w:val="66B4391B"/>
    <w:rsid w:val="66B62422"/>
    <w:rsid w:val="66BC754E"/>
    <w:rsid w:val="66C62929"/>
    <w:rsid w:val="66C70F77"/>
    <w:rsid w:val="66CA6E46"/>
    <w:rsid w:val="66CD0977"/>
    <w:rsid w:val="66CF003A"/>
    <w:rsid w:val="66D269FD"/>
    <w:rsid w:val="66D84170"/>
    <w:rsid w:val="66DE6B2D"/>
    <w:rsid w:val="66E62C9A"/>
    <w:rsid w:val="66EF4A07"/>
    <w:rsid w:val="671311D9"/>
    <w:rsid w:val="671E0D82"/>
    <w:rsid w:val="672448C3"/>
    <w:rsid w:val="67266218"/>
    <w:rsid w:val="672A664E"/>
    <w:rsid w:val="67366195"/>
    <w:rsid w:val="67375121"/>
    <w:rsid w:val="673F7031"/>
    <w:rsid w:val="67420946"/>
    <w:rsid w:val="67451E11"/>
    <w:rsid w:val="6754063D"/>
    <w:rsid w:val="67586551"/>
    <w:rsid w:val="675E1B5F"/>
    <w:rsid w:val="67667761"/>
    <w:rsid w:val="67752079"/>
    <w:rsid w:val="67772E66"/>
    <w:rsid w:val="677C23C0"/>
    <w:rsid w:val="678113BA"/>
    <w:rsid w:val="678723C8"/>
    <w:rsid w:val="678A32BC"/>
    <w:rsid w:val="678A57F8"/>
    <w:rsid w:val="678C7A2D"/>
    <w:rsid w:val="679719EB"/>
    <w:rsid w:val="67994650"/>
    <w:rsid w:val="67A05203"/>
    <w:rsid w:val="67A36F6B"/>
    <w:rsid w:val="67A80885"/>
    <w:rsid w:val="67A8386F"/>
    <w:rsid w:val="67AC3268"/>
    <w:rsid w:val="67AD40B2"/>
    <w:rsid w:val="67BC1531"/>
    <w:rsid w:val="67BE15C8"/>
    <w:rsid w:val="67BF4C34"/>
    <w:rsid w:val="67CC2F21"/>
    <w:rsid w:val="67CD6C33"/>
    <w:rsid w:val="67E163A6"/>
    <w:rsid w:val="67E62AAD"/>
    <w:rsid w:val="67F12BD4"/>
    <w:rsid w:val="67F2190D"/>
    <w:rsid w:val="67F61972"/>
    <w:rsid w:val="67FB3633"/>
    <w:rsid w:val="67FC0214"/>
    <w:rsid w:val="6800245D"/>
    <w:rsid w:val="68046459"/>
    <w:rsid w:val="680A6ADD"/>
    <w:rsid w:val="68167C84"/>
    <w:rsid w:val="681B6914"/>
    <w:rsid w:val="681E7D1D"/>
    <w:rsid w:val="68233B20"/>
    <w:rsid w:val="682A4318"/>
    <w:rsid w:val="683769CE"/>
    <w:rsid w:val="6838374A"/>
    <w:rsid w:val="683B6428"/>
    <w:rsid w:val="683D5A78"/>
    <w:rsid w:val="683E3032"/>
    <w:rsid w:val="68423D39"/>
    <w:rsid w:val="68423D77"/>
    <w:rsid w:val="68447ED0"/>
    <w:rsid w:val="68456CC4"/>
    <w:rsid w:val="6846589C"/>
    <w:rsid w:val="68513F4A"/>
    <w:rsid w:val="686907EB"/>
    <w:rsid w:val="686A306F"/>
    <w:rsid w:val="686B250A"/>
    <w:rsid w:val="686E7CB2"/>
    <w:rsid w:val="687005B7"/>
    <w:rsid w:val="68747F43"/>
    <w:rsid w:val="688310A0"/>
    <w:rsid w:val="688B1EA3"/>
    <w:rsid w:val="688E319D"/>
    <w:rsid w:val="689426E1"/>
    <w:rsid w:val="68964580"/>
    <w:rsid w:val="689955CA"/>
    <w:rsid w:val="689D77D2"/>
    <w:rsid w:val="68A270D2"/>
    <w:rsid w:val="68A531A4"/>
    <w:rsid w:val="68A60827"/>
    <w:rsid w:val="68B4040A"/>
    <w:rsid w:val="68B473AD"/>
    <w:rsid w:val="68B62805"/>
    <w:rsid w:val="68BA5609"/>
    <w:rsid w:val="68C67F3C"/>
    <w:rsid w:val="68E37F22"/>
    <w:rsid w:val="68E53B2E"/>
    <w:rsid w:val="68E84337"/>
    <w:rsid w:val="68ED3E0B"/>
    <w:rsid w:val="68EF3D4C"/>
    <w:rsid w:val="68F471DB"/>
    <w:rsid w:val="68F5492A"/>
    <w:rsid w:val="68F8583B"/>
    <w:rsid w:val="69013A47"/>
    <w:rsid w:val="69037169"/>
    <w:rsid w:val="690F2626"/>
    <w:rsid w:val="691647FE"/>
    <w:rsid w:val="69204A2A"/>
    <w:rsid w:val="69215758"/>
    <w:rsid w:val="6927382F"/>
    <w:rsid w:val="692B1101"/>
    <w:rsid w:val="69434380"/>
    <w:rsid w:val="69464442"/>
    <w:rsid w:val="69495DA0"/>
    <w:rsid w:val="694971BA"/>
    <w:rsid w:val="694972BE"/>
    <w:rsid w:val="694D6387"/>
    <w:rsid w:val="69505FF8"/>
    <w:rsid w:val="69595F5B"/>
    <w:rsid w:val="695A455C"/>
    <w:rsid w:val="695B00AA"/>
    <w:rsid w:val="6966066E"/>
    <w:rsid w:val="69694F86"/>
    <w:rsid w:val="69852610"/>
    <w:rsid w:val="69883D1B"/>
    <w:rsid w:val="698B76F8"/>
    <w:rsid w:val="69946D99"/>
    <w:rsid w:val="69953EDE"/>
    <w:rsid w:val="69960325"/>
    <w:rsid w:val="69981BEE"/>
    <w:rsid w:val="69A15A6C"/>
    <w:rsid w:val="69A9333B"/>
    <w:rsid w:val="69AD384D"/>
    <w:rsid w:val="69B44226"/>
    <w:rsid w:val="69B668B0"/>
    <w:rsid w:val="69B74DF6"/>
    <w:rsid w:val="69CA6AFB"/>
    <w:rsid w:val="69D97463"/>
    <w:rsid w:val="69DA7749"/>
    <w:rsid w:val="69E65776"/>
    <w:rsid w:val="69E85945"/>
    <w:rsid w:val="69E957BC"/>
    <w:rsid w:val="69E96E81"/>
    <w:rsid w:val="69EE5BA3"/>
    <w:rsid w:val="69F33BD5"/>
    <w:rsid w:val="69FC1015"/>
    <w:rsid w:val="69FD4460"/>
    <w:rsid w:val="6A01144A"/>
    <w:rsid w:val="6A047717"/>
    <w:rsid w:val="6A09213E"/>
    <w:rsid w:val="6A097B85"/>
    <w:rsid w:val="6A0E68A6"/>
    <w:rsid w:val="6A1223E8"/>
    <w:rsid w:val="6A1957BC"/>
    <w:rsid w:val="6A1C38DF"/>
    <w:rsid w:val="6A1E7B67"/>
    <w:rsid w:val="6A324CF1"/>
    <w:rsid w:val="6A325055"/>
    <w:rsid w:val="6A345E2B"/>
    <w:rsid w:val="6A3B179C"/>
    <w:rsid w:val="6A466CFB"/>
    <w:rsid w:val="6A4A4E7A"/>
    <w:rsid w:val="6A577125"/>
    <w:rsid w:val="6A5D391E"/>
    <w:rsid w:val="6A616B18"/>
    <w:rsid w:val="6A62619C"/>
    <w:rsid w:val="6A627C78"/>
    <w:rsid w:val="6A6A7E26"/>
    <w:rsid w:val="6A796518"/>
    <w:rsid w:val="6A800700"/>
    <w:rsid w:val="6A837A9A"/>
    <w:rsid w:val="6A8559EE"/>
    <w:rsid w:val="6A8822E2"/>
    <w:rsid w:val="6A9C7A2B"/>
    <w:rsid w:val="6A9F054F"/>
    <w:rsid w:val="6AAB401A"/>
    <w:rsid w:val="6AB06CD9"/>
    <w:rsid w:val="6AB862E4"/>
    <w:rsid w:val="6AC525BA"/>
    <w:rsid w:val="6AC75244"/>
    <w:rsid w:val="6ACF5901"/>
    <w:rsid w:val="6ACF6C67"/>
    <w:rsid w:val="6AD344A7"/>
    <w:rsid w:val="6AD54B2C"/>
    <w:rsid w:val="6ADB1ADE"/>
    <w:rsid w:val="6AE46E4D"/>
    <w:rsid w:val="6AEF74ED"/>
    <w:rsid w:val="6AF03C47"/>
    <w:rsid w:val="6AFE4642"/>
    <w:rsid w:val="6B056ED1"/>
    <w:rsid w:val="6B2542C4"/>
    <w:rsid w:val="6B2E1240"/>
    <w:rsid w:val="6B2E62F2"/>
    <w:rsid w:val="6B350985"/>
    <w:rsid w:val="6B391EBB"/>
    <w:rsid w:val="6B4603D5"/>
    <w:rsid w:val="6B4660A1"/>
    <w:rsid w:val="6B4C44D4"/>
    <w:rsid w:val="6B50544C"/>
    <w:rsid w:val="6B5270A6"/>
    <w:rsid w:val="6B5A0E13"/>
    <w:rsid w:val="6B5E6666"/>
    <w:rsid w:val="6B5F445B"/>
    <w:rsid w:val="6B604F70"/>
    <w:rsid w:val="6B646B16"/>
    <w:rsid w:val="6B657B98"/>
    <w:rsid w:val="6B6702DE"/>
    <w:rsid w:val="6B6D5EDC"/>
    <w:rsid w:val="6B7116F6"/>
    <w:rsid w:val="6B7158B1"/>
    <w:rsid w:val="6B76273F"/>
    <w:rsid w:val="6B771F96"/>
    <w:rsid w:val="6B7B0CCB"/>
    <w:rsid w:val="6B7B4E80"/>
    <w:rsid w:val="6B823553"/>
    <w:rsid w:val="6B8B342A"/>
    <w:rsid w:val="6B923D82"/>
    <w:rsid w:val="6B946E36"/>
    <w:rsid w:val="6B984288"/>
    <w:rsid w:val="6B9D1C9D"/>
    <w:rsid w:val="6B9F7B81"/>
    <w:rsid w:val="6BA5100A"/>
    <w:rsid w:val="6BA5715B"/>
    <w:rsid w:val="6BA60304"/>
    <w:rsid w:val="6BAD38C4"/>
    <w:rsid w:val="6BB052DF"/>
    <w:rsid w:val="6BB420B7"/>
    <w:rsid w:val="6BB52CF5"/>
    <w:rsid w:val="6BBF1FE7"/>
    <w:rsid w:val="6BC62C14"/>
    <w:rsid w:val="6BCB0687"/>
    <w:rsid w:val="6BD11DF6"/>
    <w:rsid w:val="6BD16BC2"/>
    <w:rsid w:val="6BD212CB"/>
    <w:rsid w:val="6BE01D62"/>
    <w:rsid w:val="6BE93372"/>
    <w:rsid w:val="6BEA7BA7"/>
    <w:rsid w:val="6BEC0732"/>
    <w:rsid w:val="6BEF73BE"/>
    <w:rsid w:val="6BF37E7D"/>
    <w:rsid w:val="6BFB6CCA"/>
    <w:rsid w:val="6C0A683B"/>
    <w:rsid w:val="6C0B7DEE"/>
    <w:rsid w:val="6C106A88"/>
    <w:rsid w:val="6C11641F"/>
    <w:rsid w:val="6C251377"/>
    <w:rsid w:val="6C2D7D8A"/>
    <w:rsid w:val="6C2F0AB1"/>
    <w:rsid w:val="6C3275FA"/>
    <w:rsid w:val="6C3430A8"/>
    <w:rsid w:val="6C413602"/>
    <w:rsid w:val="6C513038"/>
    <w:rsid w:val="6C5823D4"/>
    <w:rsid w:val="6C631B44"/>
    <w:rsid w:val="6C6B095A"/>
    <w:rsid w:val="6C6C1393"/>
    <w:rsid w:val="6C774990"/>
    <w:rsid w:val="6C7A2438"/>
    <w:rsid w:val="6C7A6EEC"/>
    <w:rsid w:val="6C7B4129"/>
    <w:rsid w:val="6C822495"/>
    <w:rsid w:val="6C8E5B15"/>
    <w:rsid w:val="6C926181"/>
    <w:rsid w:val="6C942006"/>
    <w:rsid w:val="6C994C6B"/>
    <w:rsid w:val="6CA114C6"/>
    <w:rsid w:val="6CA129DB"/>
    <w:rsid w:val="6CA1767E"/>
    <w:rsid w:val="6CA41372"/>
    <w:rsid w:val="6CA577C1"/>
    <w:rsid w:val="6CA60505"/>
    <w:rsid w:val="6CA621CC"/>
    <w:rsid w:val="6CB33556"/>
    <w:rsid w:val="6CB65277"/>
    <w:rsid w:val="6CC347BB"/>
    <w:rsid w:val="6CC354A3"/>
    <w:rsid w:val="6CC662FF"/>
    <w:rsid w:val="6CD47EFC"/>
    <w:rsid w:val="6CD65641"/>
    <w:rsid w:val="6CDD2F12"/>
    <w:rsid w:val="6CE30844"/>
    <w:rsid w:val="6CF02EE5"/>
    <w:rsid w:val="6CF84C9A"/>
    <w:rsid w:val="6CF965F1"/>
    <w:rsid w:val="6CFE08FA"/>
    <w:rsid w:val="6CFF2AD8"/>
    <w:rsid w:val="6D08579B"/>
    <w:rsid w:val="6D0D79F3"/>
    <w:rsid w:val="6D113183"/>
    <w:rsid w:val="6D12374B"/>
    <w:rsid w:val="6D1D3D90"/>
    <w:rsid w:val="6D1F6011"/>
    <w:rsid w:val="6D2F10EF"/>
    <w:rsid w:val="6D3C6DC4"/>
    <w:rsid w:val="6D4354C0"/>
    <w:rsid w:val="6D4F0183"/>
    <w:rsid w:val="6D535020"/>
    <w:rsid w:val="6D5A56C7"/>
    <w:rsid w:val="6D5C2CA3"/>
    <w:rsid w:val="6D5D69CF"/>
    <w:rsid w:val="6D666E35"/>
    <w:rsid w:val="6D6710CB"/>
    <w:rsid w:val="6D71485F"/>
    <w:rsid w:val="6D79230F"/>
    <w:rsid w:val="6D8707DD"/>
    <w:rsid w:val="6D923636"/>
    <w:rsid w:val="6D9E63D7"/>
    <w:rsid w:val="6DA12C15"/>
    <w:rsid w:val="6DA151C4"/>
    <w:rsid w:val="6DB2557D"/>
    <w:rsid w:val="6DB404D6"/>
    <w:rsid w:val="6DD02AB0"/>
    <w:rsid w:val="6DD45D91"/>
    <w:rsid w:val="6DDD1C29"/>
    <w:rsid w:val="6DE65483"/>
    <w:rsid w:val="6DE70CF1"/>
    <w:rsid w:val="6DE97D50"/>
    <w:rsid w:val="6DEC1B2F"/>
    <w:rsid w:val="6DEC5C4F"/>
    <w:rsid w:val="6DF63E68"/>
    <w:rsid w:val="6DF8491D"/>
    <w:rsid w:val="6DFA4177"/>
    <w:rsid w:val="6E0361CA"/>
    <w:rsid w:val="6E09739C"/>
    <w:rsid w:val="6E0D053A"/>
    <w:rsid w:val="6E200EE0"/>
    <w:rsid w:val="6E2911D2"/>
    <w:rsid w:val="6E307081"/>
    <w:rsid w:val="6E4D6223"/>
    <w:rsid w:val="6E4F1D99"/>
    <w:rsid w:val="6E50703B"/>
    <w:rsid w:val="6E5C0EEF"/>
    <w:rsid w:val="6E5D69D4"/>
    <w:rsid w:val="6E5E191C"/>
    <w:rsid w:val="6E607589"/>
    <w:rsid w:val="6E615608"/>
    <w:rsid w:val="6E81567A"/>
    <w:rsid w:val="6E862AC6"/>
    <w:rsid w:val="6E8D1A90"/>
    <w:rsid w:val="6E9F151F"/>
    <w:rsid w:val="6EA465C2"/>
    <w:rsid w:val="6EA82A54"/>
    <w:rsid w:val="6EB63D29"/>
    <w:rsid w:val="6EBA0B90"/>
    <w:rsid w:val="6EBC5BA7"/>
    <w:rsid w:val="6EC3240C"/>
    <w:rsid w:val="6ECC79C9"/>
    <w:rsid w:val="6ED33570"/>
    <w:rsid w:val="6ED63A46"/>
    <w:rsid w:val="6ED92C83"/>
    <w:rsid w:val="6EDD668F"/>
    <w:rsid w:val="6EDF279D"/>
    <w:rsid w:val="6EE14646"/>
    <w:rsid w:val="6EE17792"/>
    <w:rsid w:val="6EE77D61"/>
    <w:rsid w:val="6EE80DD2"/>
    <w:rsid w:val="6EE9137E"/>
    <w:rsid w:val="6EF01DB2"/>
    <w:rsid w:val="6EF91954"/>
    <w:rsid w:val="6EFB76F8"/>
    <w:rsid w:val="6F0E2FC4"/>
    <w:rsid w:val="6F172F67"/>
    <w:rsid w:val="6F1A2581"/>
    <w:rsid w:val="6F1B2305"/>
    <w:rsid w:val="6F1C15B4"/>
    <w:rsid w:val="6F1C770C"/>
    <w:rsid w:val="6F22501E"/>
    <w:rsid w:val="6F2973B2"/>
    <w:rsid w:val="6F400A6A"/>
    <w:rsid w:val="6F411F51"/>
    <w:rsid w:val="6F455396"/>
    <w:rsid w:val="6F514741"/>
    <w:rsid w:val="6F544782"/>
    <w:rsid w:val="6F5841C4"/>
    <w:rsid w:val="6F5D3373"/>
    <w:rsid w:val="6F60433B"/>
    <w:rsid w:val="6F615010"/>
    <w:rsid w:val="6F635EB3"/>
    <w:rsid w:val="6F686F82"/>
    <w:rsid w:val="6F704463"/>
    <w:rsid w:val="6F716CF8"/>
    <w:rsid w:val="6F721558"/>
    <w:rsid w:val="6F773AB3"/>
    <w:rsid w:val="6F7B6CB8"/>
    <w:rsid w:val="6F80108E"/>
    <w:rsid w:val="6F914118"/>
    <w:rsid w:val="6F99246C"/>
    <w:rsid w:val="6FA119D8"/>
    <w:rsid w:val="6FB50852"/>
    <w:rsid w:val="6FB929FB"/>
    <w:rsid w:val="6FC36C65"/>
    <w:rsid w:val="6FC6190F"/>
    <w:rsid w:val="6FD0251C"/>
    <w:rsid w:val="6FD6611A"/>
    <w:rsid w:val="6FD70F70"/>
    <w:rsid w:val="6FE0120D"/>
    <w:rsid w:val="6FE14182"/>
    <w:rsid w:val="6FEE09AB"/>
    <w:rsid w:val="6FF0769B"/>
    <w:rsid w:val="6FF367C3"/>
    <w:rsid w:val="6FF542A4"/>
    <w:rsid w:val="6FF87A87"/>
    <w:rsid w:val="6FF92D39"/>
    <w:rsid w:val="6FFF6E31"/>
    <w:rsid w:val="700212A6"/>
    <w:rsid w:val="700B4473"/>
    <w:rsid w:val="700D0644"/>
    <w:rsid w:val="70180AD5"/>
    <w:rsid w:val="701B2997"/>
    <w:rsid w:val="70272273"/>
    <w:rsid w:val="70282F7A"/>
    <w:rsid w:val="7029069C"/>
    <w:rsid w:val="702B093E"/>
    <w:rsid w:val="702F3055"/>
    <w:rsid w:val="70335D2B"/>
    <w:rsid w:val="70346533"/>
    <w:rsid w:val="70374B83"/>
    <w:rsid w:val="70461288"/>
    <w:rsid w:val="704803E4"/>
    <w:rsid w:val="704A2632"/>
    <w:rsid w:val="70606628"/>
    <w:rsid w:val="70654711"/>
    <w:rsid w:val="706E418A"/>
    <w:rsid w:val="706F5C74"/>
    <w:rsid w:val="70897A11"/>
    <w:rsid w:val="708D3BD1"/>
    <w:rsid w:val="708E11F2"/>
    <w:rsid w:val="70933FDE"/>
    <w:rsid w:val="7099340E"/>
    <w:rsid w:val="709A6AE0"/>
    <w:rsid w:val="709D12DB"/>
    <w:rsid w:val="70A76466"/>
    <w:rsid w:val="70B5517F"/>
    <w:rsid w:val="70BC37AB"/>
    <w:rsid w:val="70BE0418"/>
    <w:rsid w:val="70BE4A8C"/>
    <w:rsid w:val="70C074F3"/>
    <w:rsid w:val="70C857D7"/>
    <w:rsid w:val="70D1273A"/>
    <w:rsid w:val="70D204F4"/>
    <w:rsid w:val="70DA3499"/>
    <w:rsid w:val="70E24448"/>
    <w:rsid w:val="70E46D07"/>
    <w:rsid w:val="70E637B1"/>
    <w:rsid w:val="70F03A33"/>
    <w:rsid w:val="70F40A98"/>
    <w:rsid w:val="70F723C1"/>
    <w:rsid w:val="70FC2671"/>
    <w:rsid w:val="710435D4"/>
    <w:rsid w:val="71046957"/>
    <w:rsid w:val="710D3E11"/>
    <w:rsid w:val="7111617A"/>
    <w:rsid w:val="711E1379"/>
    <w:rsid w:val="711E6BFC"/>
    <w:rsid w:val="712F50AE"/>
    <w:rsid w:val="712F7E25"/>
    <w:rsid w:val="71497D26"/>
    <w:rsid w:val="71513AD1"/>
    <w:rsid w:val="71553D92"/>
    <w:rsid w:val="71667D61"/>
    <w:rsid w:val="71671451"/>
    <w:rsid w:val="71702CA7"/>
    <w:rsid w:val="717577BE"/>
    <w:rsid w:val="71764C18"/>
    <w:rsid w:val="717B13AB"/>
    <w:rsid w:val="717B754B"/>
    <w:rsid w:val="71880642"/>
    <w:rsid w:val="7189187F"/>
    <w:rsid w:val="718A593C"/>
    <w:rsid w:val="71921253"/>
    <w:rsid w:val="71C01630"/>
    <w:rsid w:val="71C557E5"/>
    <w:rsid w:val="71D025BA"/>
    <w:rsid w:val="71DA0DD8"/>
    <w:rsid w:val="71DA6FD7"/>
    <w:rsid w:val="71E63F02"/>
    <w:rsid w:val="71E7076B"/>
    <w:rsid w:val="71EE5876"/>
    <w:rsid w:val="71F128AB"/>
    <w:rsid w:val="71F23B93"/>
    <w:rsid w:val="71FE32F3"/>
    <w:rsid w:val="720C3A65"/>
    <w:rsid w:val="720D4C8C"/>
    <w:rsid w:val="72125B69"/>
    <w:rsid w:val="72190039"/>
    <w:rsid w:val="721E0FE8"/>
    <w:rsid w:val="72230A85"/>
    <w:rsid w:val="72233DB4"/>
    <w:rsid w:val="722824CD"/>
    <w:rsid w:val="723174BE"/>
    <w:rsid w:val="72374CE8"/>
    <w:rsid w:val="723C5831"/>
    <w:rsid w:val="72472354"/>
    <w:rsid w:val="72493A66"/>
    <w:rsid w:val="724B16C5"/>
    <w:rsid w:val="724F613B"/>
    <w:rsid w:val="72526CB5"/>
    <w:rsid w:val="725324C2"/>
    <w:rsid w:val="725373D0"/>
    <w:rsid w:val="72544B80"/>
    <w:rsid w:val="72547EDD"/>
    <w:rsid w:val="725646C5"/>
    <w:rsid w:val="72573D25"/>
    <w:rsid w:val="72665240"/>
    <w:rsid w:val="72671FB5"/>
    <w:rsid w:val="72672575"/>
    <w:rsid w:val="726A2965"/>
    <w:rsid w:val="726D2416"/>
    <w:rsid w:val="727055FC"/>
    <w:rsid w:val="72745A96"/>
    <w:rsid w:val="727464CE"/>
    <w:rsid w:val="728F5F51"/>
    <w:rsid w:val="729135FC"/>
    <w:rsid w:val="72935F23"/>
    <w:rsid w:val="729E23E3"/>
    <w:rsid w:val="72A0797F"/>
    <w:rsid w:val="72A37348"/>
    <w:rsid w:val="72A83A87"/>
    <w:rsid w:val="72B84162"/>
    <w:rsid w:val="72BF51E5"/>
    <w:rsid w:val="72C35356"/>
    <w:rsid w:val="72CC18B7"/>
    <w:rsid w:val="72CF4D4F"/>
    <w:rsid w:val="72D43DBF"/>
    <w:rsid w:val="72D93F7D"/>
    <w:rsid w:val="72E101C6"/>
    <w:rsid w:val="72E61B3E"/>
    <w:rsid w:val="72E97D51"/>
    <w:rsid w:val="72EC41C8"/>
    <w:rsid w:val="72ED1F87"/>
    <w:rsid w:val="72EF040E"/>
    <w:rsid w:val="731D2D21"/>
    <w:rsid w:val="7333776E"/>
    <w:rsid w:val="73460BE4"/>
    <w:rsid w:val="735120F7"/>
    <w:rsid w:val="73524C4D"/>
    <w:rsid w:val="7359009A"/>
    <w:rsid w:val="73595EF1"/>
    <w:rsid w:val="736660F1"/>
    <w:rsid w:val="73692461"/>
    <w:rsid w:val="736C6B4C"/>
    <w:rsid w:val="736D2467"/>
    <w:rsid w:val="736D4523"/>
    <w:rsid w:val="73752191"/>
    <w:rsid w:val="737630BA"/>
    <w:rsid w:val="73793284"/>
    <w:rsid w:val="738310E5"/>
    <w:rsid w:val="738E1481"/>
    <w:rsid w:val="739A2BE6"/>
    <w:rsid w:val="73A01B5F"/>
    <w:rsid w:val="73A10913"/>
    <w:rsid w:val="73A731E1"/>
    <w:rsid w:val="73AA27B6"/>
    <w:rsid w:val="73B12CE4"/>
    <w:rsid w:val="73BC3A91"/>
    <w:rsid w:val="73C919DC"/>
    <w:rsid w:val="73CD02A7"/>
    <w:rsid w:val="73CE082C"/>
    <w:rsid w:val="73D25507"/>
    <w:rsid w:val="73D96154"/>
    <w:rsid w:val="73E60396"/>
    <w:rsid w:val="73F51162"/>
    <w:rsid w:val="73FA032D"/>
    <w:rsid w:val="74094D1E"/>
    <w:rsid w:val="74151824"/>
    <w:rsid w:val="74155FCD"/>
    <w:rsid w:val="74164AEE"/>
    <w:rsid w:val="742509F6"/>
    <w:rsid w:val="74294AC1"/>
    <w:rsid w:val="74312A8E"/>
    <w:rsid w:val="74431CB5"/>
    <w:rsid w:val="744A4033"/>
    <w:rsid w:val="744D3019"/>
    <w:rsid w:val="745417E2"/>
    <w:rsid w:val="74550845"/>
    <w:rsid w:val="745A4EDF"/>
    <w:rsid w:val="74672E92"/>
    <w:rsid w:val="74880814"/>
    <w:rsid w:val="749C70AC"/>
    <w:rsid w:val="74A210B4"/>
    <w:rsid w:val="74AC344A"/>
    <w:rsid w:val="74BD760F"/>
    <w:rsid w:val="74C0039E"/>
    <w:rsid w:val="74C00B76"/>
    <w:rsid w:val="74CB489E"/>
    <w:rsid w:val="74D277E5"/>
    <w:rsid w:val="74D95ABF"/>
    <w:rsid w:val="74E1233D"/>
    <w:rsid w:val="74E22A93"/>
    <w:rsid w:val="74E62631"/>
    <w:rsid w:val="74E801EA"/>
    <w:rsid w:val="74EF4835"/>
    <w:rsid w:val="74F60124"/>
    <w:rsid w:val="74F8745F"/>
    <w:rsid w:val="74FF36CD"/>
    <w:rsid w:val="75096F64"/>
    <w:rsid w:val="75114A76"/>
    <w:rsid w:val="75131738"/>
    <w:rsid w:val="75140FF3"/>
    <w:rsid w:val="751D7B5C"/>
    <w:rsid w:val="752420E5"/>
    <w:rsid w:val="75283332"/>
    <w:rsid w:val="752E0E50"/>
    <w:rsid w:val="753337DF"/>
    <w:rsid w:val="75335FF6"/>
    <w:rsid w:val="7536176A"/>
    <w:rsid w:val="75386262"/>
    <w:rsid w:val="75417182"/>
    <w:rsid w:val="754930BD"/>
    <w:rsid w:val="754E1CB2"/>
    <w:rsid w:val="755D0785"/>
    <w:rsid w:val="755F0DB8"/>
    <w:rsid w:val="75617841"/>
    <w:rsid w:val="756E0117"/>
    <w:rsid w:val="757016A2"/>
    <w:rsid w:val="75732CA7"/>
    <w:rsid w:val="75791EFB"/>
    <w:rsid w:val="75894543"/>
    <w:rsid w:val="759267AC"/>
    <w:rsid w:val="75983871"/>
    <w:rsid w:val="759B45C4"/>
    <w:rsid w:val="759E7329"/>
    <w:rsid w:val="75A66531"/>
    <w:rsid w:val="75A67394"/>
    <w:rsid w:val="75AC4001"/>
    <w:rsid w:val="75AF473B"/>
    <w:rsid w:val="75B134DF"/>
    <w:rsid w:val="75B21B8F"/>
    <w:rsid w:val="75B56799"/>
    <w:rsid w:val="75BA4A21"/>
    <w:rsid w:val="75BE7A53"/>
    <w:rsid w:val="75CA41E3"/>
    <w:rsid w:val="75CE17D9"/>
    <w:rsid w:val="75CE28D6"/>
    <w:rsid w:val="75CE568B"/>
    <w:rsid w:val="75D8005E"/>
    <w:rsid w:val="75DB6523"/>
    <w:rsid w:val="75E135CE"/>
    <w:rsid w:val="75E22CE0"/>
    <w:rsid w:val="76022345"/>
    <w:rsid w:val="760611A5"/>
    <w:rsid w:val="760676E3"/>
    <w:rsid w:val="760908BB"/>
    <w:rsid w:val="760E2251"/>
    <w:rsid w:val="763E1998"/>
    <w:rsid w:val="764A0CF0"/>
    <w:rsid w:val="764A28AD"/>
    <w:rsid w:val="764D47FB"/>
    <w:rsid w:val="76573A61"/>
    <w:rsid w:val="76582B27"/>
    <w:rsid w:val="76617C7E"/>
    <w:rsid w:val="76624C2C"/>
    <w:rsid w:val="76646820"/>
    <w:rsid w:val="76687CEA"/>
    <w:rsid w:val="76720ABC"/>
    <w:rsid w:val="767D6BD1"/>
    <w:rsid w:val="76831AF3"/>
    <w:rsid w:val="76865420"/>
    <w:rsid w:val="768729B0"/>
    <w:rsid w:val="76877CC9"/>
    <w:rsid w:val="768D38F4"/>
    <w:rsid w:val="769949E4"/>
    <w:rsid w:val="769A12A4"/>
    <w:rsid w:val="769F24AC"/>
    <w:rsid w:val="76A46AE5"/>
    <w:rsid w:val="76AC6024"/>
    <w:rsid w:val="76B34F49"/>
    <w:rsid w:val="76BD580B"/>
    <w:rsid w:val="76BE505E"/>
    <w:rsid w:val="76BF1D0B"/>
    <w:rsid w:val="76C30EC9"/>
    <w:rsid w:val="76C371E8"/>
    <w:rsid w:val="76C803CB"/>
    <w:rsid w:val="76CC3C35"/>
    <w:rsid w:val="76D4303D"/>
    <w:rsid w:val="76DA7DAF"/>
    <w:rsid w:val="76DB7147"/>
    <w:rsid w:val="76EC405B"/>
    <w:rsid w:val="76EF3F5E"/>
    <w:rsid w:val="76FE66DB"/>
    <w:rsid w:val="770144B6"/>
    <w:rsid w:val="770304A0"/>
    <w:rsid w:val="77044422"/>
    <w:rsid w:val="770669FE"/>
    <w:rsid w:val="77116FCE"/>
    <w:rsid w:val="771177A5"/>
    <w:rsid w:val="7713379C"/>
    <w:rsid w:val="77240DED"/>
    <w:rsid w:val="772969C4"/>
    <w:rsid w:val="772A2A26"/>
    <w:rsid w:val="77306510"/>
    <w:rsid w:val="773D78F1"/>
    <w:rsid w:val="774C444C"/>
    <w:rsid w:val="77516EE9"/>
    <w:rsid w:val="77555A6D"/>
    <w:rsid w:val="7759557A"/>
    <w:rsid w:val="776251A3"/>
    <w:rsid w:val="7768384F"/>
    <w:rsid w:val="77812C9D"/>
    <w:rsid w:val="7782571D"/>
    <w:rsid w:val="77875394"/>
    <w:rsid w:val="778F4F23"/>
    <w:rsid w:val="77957444"/>
    <w:rsid w:val="77A46A56"/>
    <w:rsid w:val="77A75F49"/>
    <w:rsid w:val="77A96497"/>
    <w:rsid w:val="77A97432"/>
    <w:rsid w:val="77AC30C0"/>
    <w:rsid w:val="77B73033"/>
    <w:rsid w:val="77BC66B7"/>
    <w:rsid w:val="77C12462"/>
    <w:rsid w:val="77C15D23"/>
    <w:rsid w:val="77C31780"/>
    <w:rsid w:val="77C46D1C"/>
    <w:rsid w:val="77C70915"/>
    <w:rsid w:val="77C97ECF"/>
    <w:rsid w:val="77CA6310"/>
    <w:rsid w:val="77D62F37"/>
    <w:rsid w:val="77E64ECA"/>
    <w:rsid w:val="77EA5449"/>
    <w:rsid w:val="77ED48D4"/>
    <w:rsid w:val="77EE0C17"/>
    <w:rsid w:val="77F0365A"/>
    <w:rsid w:val="77F259AE"/>
    <w:rsid w:val="78093971"/>
    <w:rsid w:val="780C492C"/>
    <w:rsid w:val="781C25CE"/>
    <w:rsid w:val="781C602D"/>
    <w:rsid w:val="78272358"/>
    <w:rsid w:val="78294425"/>
    <w:rsid w:val="78294D38"/>
    <w:rsid w:val="782D64E9"/>
    <w:rsid w:val="78344A47"/>
    <w:rsid w:val="783A4227"/>
    <w:rsid w:val="783E1BF3"/>
    <w:rsid w:val="78412E7B"/>
    <w:rsid w:val="784C5048"/>
    <w:rsid w:val="784D1CA4"/>
    <w:rsid w:val="784E77C0"/>
    <w:rsid w:val="784F11B2"/>
    <w:rsid w:val="785959E8"/>
    <w:rsid w:val="7869606B"/>
    <w:rsid w:val="78773DD5"/>
    <w:rsid w:val="78796DBB"/>
    <w:rsid w:val="787D5C36"/>
    <w:rsid w:val="788155EC"/>
    <w:rsid w:val="7884300A"/>
    <w:rsid w:val="78885C3F"/>
    <w:rsid w:val="78900666"/>
    <w:rsid w:val="789D693A"/>
    <w:rsid w:val="78A73EFA"/>
    <w:rsid w:val="78AB2995"/>
    <w:rsid w:val="78B05A95"/>
    <w:rsid w:val="78B25654"/>
    <w:rsid w:val="78C1314B"/>
    <w:rsid w:val="78C51C28"/>
    <w:rsid w:val="78CD662D"/>
    <w:rsid w:val="78D56F4D"/>
    <w:rsid w:val="78E46638"/>
    <w:rsid w:val="78E55F35"/>
    <w:rsid w:val="78F23460"/>
    <w:rsid w:val="78FA3336"/>
    <w:rsid w:val="7901250C"/>
    <w:rsid w:val="790158CF"/>
    <w:rsid w:val="790C1D7D"/>
    <w:rsid w:val="790C2C35"/>
    <w:rsid w:val="791343C1"/>
    <w:rsid w:val="79170853"/>
    <w:rsid w:val="7925271F"/>
    <w:rsid w:val="792E6E29"/>
    <w:rsid w:val="793901A5"/>
    <w:rsid w:val="79466771"/>
    <w:rsid w:val="794B47E7"/>
    <w:rsid w:val="794C1BB8"/>
    <w:rsid w:val="794E306B"/>
    <w:rsid w:val="794F56F6"/>
    <w:rsid w:val="796553D7"/>
    <w:rsid w:val="7966412E"/>
    <w:rsid w:val="797C2E06"/>
    <w:rsid w:val="797F711C"/>
    <w:rsid w:val="79823622"/>
    <w:rsid w:val="798C4472"/>
    <w:rsid w:val="79974EBD"/>
    <w:rsid w:val="7999128D"/>
    <w:rsid w:val="799D29AD"/>
    <w:rsid w:val="799F7B88"/>
    <w:rsid w:val="79A206F8"/>
    <w:rsid w:val="79B406DC"/>
    <w:rsid w:val="79B81ED6"/>
    <w:rsid w:val="79B8737B"/>
    <w:rsid w:val="79BD0306"/>
    <w:rsid w:val="79BD799C"/>
    <w:rsid w:val="79CC155F"/>
    <w:rsid w:val="79E027D5"/>
    <w:rsid w:val="79E97364"/>
    <w:rsid w:val="79ED667F"/>
    <w:rsid w:val="79EE5A84"/>
    <w:rsid w:val="79F85543"/>
    <w:rsid w:val="79F957A0"/>
    <w:rsid w:val="79FA1B67"/>
    <w:rsid w:val="79FD71F8"/>
    <w:rsid w:val="7A007CE7"/>
    <w:rsid w:val="7A014F04"/>
    <w:rsid w:val="7A047F7B"/>
    <w:rsid w:val="7A157E7C"/>
    <w:rsid w:val="7A21563E"/>
    <w:rsid w:val="7A247F45"/>
    <w:rsid w:val="7A273139"/>
    <w:rsid w:val="7A273E8C"/>
    <w:rsid w:val="7A2C2E57"/>
    <w:rsid w:val="7A387C14"/>
    <w:rsid w:val="7A4216C1"/>
    <w:rsid w:val="7A442A8D"/>
    <w:rsid w:val="7A460694"/>
    <w:rsid w:val="7A47396A"/>
    <w:rsid w:val="7A4E0AAA"/>
    <w:rsid w:val="7A531200"/>
    <w:rsid w:val="7A5F167E"/>
    <w:rsid w:val="7A614C49"/>
    <w:rsid w:val="7A67351E"/>
    <w:rsid w:val="7A6C761D"/>
    <w:rsid w:val="7A7D6B20"/>
    <w:rsid w:val="7A7E6521"/>
    <w:rsid w:val="7A9553E9"/>
    <w:rsid w:val="7A963590"/>
    <w:rsid w:val="7A9964AB"/>
    <w:rsid w:val="7AA52078"/>
    <w:rsid w:val="7AA87504"/>
    <w:rsid w:val="7ABC5594"/>
    <w:rsid w:val="7ABD10B1"/>
    <w:rsid w:val="7AC447D5"/>
    <w:rsid w:val="7ADC1E0E"/>
    <w:rsid w:val="7AE00D44"/>
    <w:rsid w:val="7AE4100C"/>
    <w:rsid w:val="7AE412AA"/>
    <w:rsid w:val="7AE56FC6"/>
    <w:rsid w:val="7AE7150F"/>
    <w:rsid w:val="7AEA284A"/>
    <w:rsid w:val="7B0750FE"/>
    <w:rsid w:val="7B280DCD"/>
    <w:rsid w:val="7B297686"/>
    <w:rsid w:val="7B2E33C3"/>
    <w:rsid w:val="7B307319"/>
    <w:rsid w:val="7B373904"/>
    <w:rsid w:val="7B37717F"/>
    <w:rsid w:val="7B392D2C"/>
    <w:rsid w:val="7B3A6BC1"/>
    <w:rsid w:val="7B3E73AA"/>
    <w:rsid w:val="7B3F7291"/>
    <w:rsid w:val="7B4255C3"/>
    <w:rsid w:val="7B441B0E"/>
    <w:rsid w:val="7B550BB9"/>
    <w:rsid w:val="7B557239"/>
    <w:rsid w:val="7B7031C5"/>
    <w:rsid w:val="7B723BEA"/>
    <w:rsid w:val="7B802394"/>
    <w:rsid w:val="7B8279D5"/>
    <w:rsid w:val="7B894388"/>
    <w:rsid w:val="7B8A434B"/>
    <w:rsid w:val="7B8D7CD5"/>
    <w:rsid w:val="7B8E0B17"/>
    <w:rsid w:val="7B8F0026"/>
    <w:rsid w:val="7B8F07DC"/>
    <w:rsid w:val="7B9C10E9"/>
    <w:rsid w:val="7BA052C2"/>
    <w:rsid w:val="7BA11413"/>
    <w:rsid w:val="7BA4218D"/>
    <w:rsid w:val="7BA612AF"/>
    <w:rsid w:val="7BAF7521"/>
    <w:rsid w:val="7BBB7881"/>
    <w:rsid w:val="7BBE1A25"/>
    <w:rsid w:val="7BBF66F0"/>
    <w:rsid w:val="7BCA7B45"/>
    <w:rsid w:val="7BCC2CD8"/>
    <w:rsid w:val="7BD6457E"/>
    <w:rsid w:val="7BD93142"/>
    <w:rsid w:val="7BDE5072"/>
    <w:rsid w:val="7BE9282C"/>
    <w:rsid w:val="7BEA1535"/>
    <w:rsid w:val="7BEF30EF"/>
    <w:rsid w:val="7C0574B0"/>
    <w:rsid w:val="7C087374"/>
    <w:rsid w:val="7C0E56EB"/>
    <w:rsid w:val="7C177276"/>
    <w:rsid w:val="7C1A33BC"/>
    <w:rsid w:val="7C1A7961"/>
    <w:rsid w:val="7C1B3433"/>
    <w:rsid w:val="7C24789E"/>
    <w:rsid w:val="7C28627E"/>
    <w:rsid w:val="7C304F83"/>
    <w:rsid w:val="7C354AB7"/>
    <w:rsid w:val="7C3B0469"/>
    <w:rsid w:val="7C3D77AB"/>
    <w:rsid w:val="7C570B9F"/>
    <w:rsid w:val="7C5F2CAE"/>
    <w:rsid w:val="7C6F245E"/>
    <w:rsid w:val="7C71519C"/>
    <w:rsid w:val="7C722F16"/>
    <w:rsid w:val="7C7629CF"/>
    <w:rsid w:val="7C7A1F5D"/>
    <w:rsid w:val="7C7B29DC"/>
    <w:rsid w:val="7C815977"/>
    <w:rsid w:val="7C830820"/>
    <w:rsid w:val="7C8700FC"/>
    <w:rsid w:val="7C920181"/>
    <w:rsid w:val="7C97046D"/>
    <w:rsid w:val="7CA05986"/>
    <w:rsid w:val="7CA9330D"/>
    <w:rsid w:val="7CB665AD"/>
    <w:rsid w:val="7CB7573B"/>
    <w:rsid w:val="7CBF7B9E"/>
    <w:rsid w:val="7CC1012B"/>
    <w:rsid w:val="7CC225D1"/>
    <w:rsid w:val="7CC31358"/>
    <w:rsid w:val="7CCD52E5"/>
    <w:rsid w:val="7CE70D88"/>
    <w:rsid w:val="7CED72B4"/>
    <w:rsid w:val="7CF91861"/>
    <w:rsid w:val="7CF93E80"/>
    <w:rsid w:val="7D0016AA"/>
    <w:rsid w:val="7D01224A"/>
    <w:rsid w:val="7D023142"/>
    <w:rsid w:val="7D037154"/>
    <w:rsid w:val="7D041130"/>
    <w:rsid w:val="7D06103B"/>
    <w:rsid w:val="7D1017A0"/>
    <w:rsid w:val="7D1915DA"/>
    <w:rsid w:val="7D1B53B7"/>
    <w:rsid w:val="7D2B4013"/>
    <w:rsid w:val="7D333531"/>
    <w:rsid w:val="7D3775CC"/>
    <w:rsid w:val="7D386517"/>
    <w:rsid w:val="7D3E7948"/>
    <w:rsid w:val="7D497973"/>
    <w:rsid w:val="7D501DC2"/>
    <w:rsid w:val="7D56063D"/>
    <w:rsid w:val="7D56105B"/>
    <w:rsid w:val="7D595241"/>
    <w:rsid w:val="7D5C3609"/>
    <w:rsid w:val="7D5E3400"/>
    <w:rsid w:val="7D5E6D3D"/>
    <w:rsid w:val="7D5F5D25"/>
    <w:rsid w:val="7D623D2C"/>
    <w:rsid w:val="7D65482E"/>
    <w:rsid w:val="7D693DBE"/>
    <w:rsid w:val="7D6C35BB"/>
    <w:rsid w:val="7D7B21BC"/>
    <w:rsid w:val="7D815950"/>
    <w:rsid w:val="7D8A1638"/>
    <w:rsid w:val="7D9026C8"/>
    <w:rsid w:val="7D92282A"/>
    <w:rsid w:val="7D92791B"/>
    <w:rsid w:val="7D9433F2"/>
    <w:rsid w:val="7D9517BA"/>
    <w:rsid w:val="7DA32515"/>
    <w:rsid w:val="7DA9682F"/>
    <w:rsid w:val="7DAA342F"/>
    <w:rsid w:val="7DB6799A"/>
    <w:rsid w:val="7DBF0FA4"/>
    <w:rsid w:val="7DC1300C"/>
    <w:rsid w:val="7DC208FF"/>
    <w:rsid w:val="7DC76F0B"/>
    <w:rsid w:val="7DCB42ED"/>
    <w:rsid w:val="7DCF6237"/>
    <w:rsid w:val="7DD41160"/>
    <w:rsid w:val="7DD9252E"/>
    <w:rsid w:val="7DF3591B"/>
    <w:rsid w:val="7DF57472"/>
    <w:rsid w:val="7E0F0518"/>
    <w:rsid w:val="7E135723"/>
    <w:rsid w:val="7E1944CA"/>
    <w:rsid w:val="7E270162"/>
    <w:rsid w:val="7E2C2876"/>
    <w:rsid w:val="7E31569E"/>
    <w:rsid w:val="7E326172"/>
    <w:rsid w:val="7E35185D"/>
    <w:rsid w:val="7E3830A5"/>
    <w:rsid w:val="7E3D7C0C"/>
    <w:rsid w:val="7E3F7B1F"/>
    <w:rsid w:val="7E4005ED"/>
    <w:rsid w:val="7E497F4D"/>
    <w:rsid w:val="7E4B05B9"/>
    <w:rsid w:val="7E4B5381"/>
    <w:rsid w:val="7E4D097D"/>
    <w:rsid w:val="7E520A10"/>
    <w:rsid w:val="7E532FF8"/>
    <w:rsid w:val="7E552407"/>
    <w:rsid w:val="7E5D2655"/>
    <w:rsid w:val="7E5F5D0D"/>
    <w:rsid w:val="7E6648E6"/>
    <w:rsid w:val="7E6A4C83"/>
    <w:rsid w:val="7E6E4BEB"/>
    <w:rsid w:val="7E6E663D"/>
    <w:rsid w:val="7E7269B0"/>
    <w:rsid w:val="7E754DCE"/>
    <w:rsid w:val="7E83015D"/>
    <w:rsid w:val="7E842619"/>
    <w:rsid w:val="7E8B0173"/>
    <w:rsid w:val="7E957E1B"/>
    <w:rsid w:val="7E9C1215"/>
    <w:rsid w:val="7E9C6E1D"/>
    <w:rsid w:val="7EA5214F"/>
    <w:rsid w:val="7EAA37E4"/>
    <w:rsid w:val="7EAA668C"/>
    <w:rsid w:val="7EAB4388"/>
    <w:rsid w:val="7EB276D7"/>
    <w:rsid w:val="7EC730DC"/>
    <w:rsid w:val="7ED00373"/>
    <w:rsid w:val="7ED3799C"/>
    <w:rsid w:val="7ED5278E"/>
    <w:rsid w:val="7ED71D25"/>
    <w:rsid w:val="7ED9620A"/>
    <w:rsid w:val="7EDC2A66"/>
    <w:rsid w:val="7EDC5998"/>
    <w:rsid w:val="7EE6528F"/>
    <w:rsid w:val="7EE76B52"/>
    <w:rsid w:val="7EF24433"/>
    <w:rsid w:val="7EF67C67"/>
    <w:rsid w:val="7F006357"/>
    <w:rsid w:val="7F126C70"/>
    <w:rsid w:val="7F130576"/>
    <w:rsid w:val="7F1C5DAE"/>
    <w:rsid w:val="7F2168BE"/>
    <w:rsid w:val="7F2C7B22"/>
    <w:rsid w:val="7F2E1483"/>
    <w:rsid w:val="7F324C9B"/>
    <w:rsid w:val="7F32570F"/>
    <w:rsid w:val="7F380A00"/>
    <w:rsid w:val="7F39033C"/>
    <w:rsid w:val="7F3E4BB0"/>
    <w:rsid w:val="7F442059"/>
    <w:rsid w:val="7F47682F"/>
    <w:rsid w:val="7F4A4EFD"/>
    <w:rsid w:val="7F4C7AD8"/>
    <w:rsid w:val="7F540291"/>
    <w:rsid w:val="7F587EBF"/>
    <w:rsid w:val="7F5C5A98"/>
    <w:rsid w:val="7F5F163B"/>
    <w:rsid w:val="7F6370D2"/>
    <w:rsid w:val="7F661B7B"/>
    <w:rsid w:val="7F6F40E0"/>
    <w:rsid w:val="7F763A78"/>
    <w:rsid w:val="7F775926"/>
    <w:rsid w:val="7F791D7F"/>
    <w:rsid w:val="7F7B6E64"/>
    <w:rsid w:val="7F7F5E1A"/>
    <w:rsid w:val="7F827D0E"/>
    <w:rsid w:val="7F8B31C1"/>
    <w:rsid w:val="7F90202D"/>
    <w:rsid w:val="7F932B97"/>
    <w:rsid w:val="7F96257A"/>
    <w:rsid w:val="7F993A4A"/>
    <w:rsid w:val="7FA74AF1"/>
    <w:rsid w:val="7FA96493"/>
    <w:rsid w:val="7FB275A6"/>
    <w:rsid w:val="7FBC20BA"/>
    <w:rsid w:val="7FBD2484"/>
    <w:rsid w:val="7FBD2EE6"/>
    <w:rsid w:val="7FBD3269"/>
    <w:rsid w:val="7FC64FF1"/>
    <w:rsid w:val="7FCE1506"/>
    <w:rsid w:val="7FD608B2"/>
    <w:rsid w:val="7FD67CCA"/>
    <w:rsid w:val="7FD86786"/>
    <w:rsid w:val="7FE314FE"/>
    <w:rsid w:val="7FE75125"/>
    <w:rsid w:val="7FE8503B"/>
    <w:rsid w:val="7FEE48FC"/>
    <w:rsid w:val="7FF2737F"/>
    <w:rsid w:val="7FF86541"/>
    <w:rsid w:val="7FF9549B"/>
    <w:rsid w:val="7FFE1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semiHidden="0" w:name="heading 6"/>
    <w:lsdException w:qFormat="1" w:uiPriority="1"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99"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70"/>
    <w:qFormat/>
    <w:uiPriority w:val="9"/>
    <w:pPr>
      <w:keepNext/>
      <w:keepLines/>
      <w:spacing w:before="340" w:beforeLines="50" w:after="330" w:afterLines="50" w:line="578" w:lineRule="atLeast"/>
      <w:ind w:firstLine="200" w:firstLineChars="200"/>
      <w:outlineLvl w:val="0"/>
    </w:pPr>
    <w:rPr>
      <w:rFonts w:ascii="方正仿宋_GBK" w:hAnsi="Calibri" w:eastAsia="方正仿宋_GBK"/>
      <w:b/>
      <w:bCs/>
      <w:kern w:val="44"/>
      <w:sz w:val="44"/>
      <w:szCs w:val="44"/>
    </w:rPr>
  </w:style>
  <w:style w:type="paragraph" w:styleId="4">
    <w:name w:val="heading 2"/>
    <w:basedOn w:val="1"/>
    <w:next w:val="1"/>
    <w:qFormat/>
    <w:uiPriority w:val="99"/>
    <w:pPr>
      <w:keepNext/>
      <w:keepLines/>
      <w:spacing w:line="416" w:lineRule="auto"/>
      <w:outlineLvl w:val="1"/>
    </w:pPr>
    <w:rPr>
      <w:rFonts w:ascii="Arial" w:hAnsi="Arial" w:eastAsia="黑体" w:cs="Arial"/>
      <w:b/>
      <w:bCs/>
      <w:sz w:val="32"/>
      <w:szCs w:val="32"/>
    </w:rPr>
  </w:style>
  <w:style w:type="paragraph" w:styleId="5">
    <w:name w:val="heading 3"/>
    <w:basedOn w:val="1"/>
    <w:next w:val="1"/>
    <w:qFormat/>
    <w:uiPriority w:val="0"/>
    <w:pPr>
      <w:keepNext/>
      <w:keepLines/>
      <w:spacing w:before="60" w:after="60" w:line="400" w:lineRule="exact"/>
      <w:ind w:firstLine="510"/>
      <w:outlineLvl w:val="2"/>
    </w:pPr>
    <w:rPr>
      <w:rFonts w:ascii="宋体"/>
      <w:b/>
      <w:sz w:val="24"/>
    </w:rPr>
  </w:style>
  <w:style w:type="paragraph" w:styleId="6">
    <w:name w:val="heading 4"/>
    <w:basedOn w:val="1"/>
    <w:next w:val="1"/>
    <w:qFormat/>
    <w:uiPriority w:val="99"/>
    <w:pPr>
      <w:numPr>
        <w:ilvl w:val="3"/>
        <w:numId w:val="1"/>
      </w:numPr>
      <w:adjustRightInd w:val="0"/>
      <w:spacing w:before="120" w:line="360" w:lineRule="auto"/>
      <w:textAlignment w:val="baseline"/>
      <w:outlineLvl w:val="3"/>
    </w:pPr>
    <w:rPr>
      <w:rFonts w:ascii="Arial" w:hAnsi="Arial" w:eastAsia="黑体"/>
      <w:kern w:val="0"/>
      <w:sz w:val="28"/>
      <w:szCs w:val="20"/>
    </w:rPr>
  </w:style>
  <w:style w:type="paragraph" w:styleId="7">
    <w:name w:val="heading 6"/>
    <w:basedOn w:val="1"/>
    <w:next w:val="1"/>
    <w:unhideWhenUsed/>
    <w:qFormat/>
    <w:uiPriority w:val="0"/>
    <w:pPr>
      <w:spacing w:line="17" w:lineRule="atLeast"/>
      <w:jc w:val="left"/>
      <w:outlineLvl w:val="5"/>
    </w:pPr>
    <w:rPr>
      <w:rFonts w:hint="eastAsia" w:ascii="宋体" w:hAnsi="宋体"/>
      <w:b/>
      <w:color w:val="333333"/>
      <w:kern w:val="0"/>
      <w:sz w:val="18"/>
      <w:szCs w:val="18"/>
    </w:rPr>
  </w:style>
  <w:style w:type="paragraph" w:styleId="8">
    <w:name w:val="heading 7"/>
    <w:basedOn w:val="1"/>
    <w:next w:val="1"/>
    <w:unhideWhenUsed/>
    <w:qFormat/>
    <w:uiPriority w:val="1"/>
    <w:pPr>
      <w:spacing w:beforeLines="0" w:afterLines="0"/>
      <w:ind w:left="519"/>
      <w:outlineLvl w:val="6"/>
    </w:pPr>
    <w:rPr>
      <w:rFonts w:hint="eastAsia" w:ascii="宋体" w:hAnsi="宋体" w:eastAsia="宋体"/>
      <w:b/>
      <w:sz w:val="21"/>
    </w:rPr>
  </w:style>
  <w:style w:type="character" w:default="1" w:styleId="28">
    <w:name w:val="Default Paragraph Font"/>
    <w:unhideWhenUsed/>
    <w:qFormat/>
    <w:uiPriority w:val="1"/>
  </w:style>
  <w:style w:type="table" w:default="1" w:styleId="26">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widowControl/>
      <w:spacing w:after="160"/>
      <w:jc w:val="left"/>
    </w:pPr>
    <w:rPr>
      <w:rFonts w:ascii="仿宋体" w:eastAsia="仿宋体" w:cs="仿宋体"/>
      <w:kern w:val="0"/>
      <w:sz w:val="20"/>
      <w:szCs w:val="20"/>
      <w:lang w:eastAsia="en-US"/>
    </w:rPr>
  </w:style>
  <w:style w:type="paragraph" w:styleId="9">
    <w:name w:val="index 8"/>
    <w:basedOn w:val="1"/>
    <w:next w:val="1"/>
    <w:qFormat/>
    <w:uiPriority w:val="0"/>
    <w:pPr>
      <w:ind w:left="1400" w:leftChars="1400"/>
    </w:pPr>
  </w:style>
  <w:style w:type="paragraph" w:styleId="10">
    <w:name w:val="Normal Indent"/>
    <w:basedOn w:val="1"/>
    <w:qFormat/>
    <w:uiPriority w:val="0"/>
    <w:pPr>
      <w:ind w:firstLine="420"/>
    </w:pPr>
  </w:style>
  <w:style w:type="paragraph" w:styleId="11">
    <w:name w:val="Document Map"/>
    <w:basedOn w:val="1"/>
    <w:qFormat/>
    <w:uiPriority w:val="0"/>
    <w:pPr>
      <w:shd w:val="clear" w:color="auto" w:fill="000080"/>
    </w:pPr>
  </w:style>
  <w:style w:type="paragraph" w:styleId="12">
    <w:name w:val="annotation text"/>
    <w:basedOn w:val="1"/>
    <w:link w:val="74"/>
    <w:unhideWhenUsed/>
    <w:qFormat/>
    <w:uiPriority w:val="99"/>
    <w:pPr>
      <w:spacing w:before="50" w:beforeLines="50" w:after="50" w:afterLines="50" w:line="440" w:lineRule="exact"/>
      <w:ind w:firstLine="200" w:firstLineChars="200"/>
      <w:jc w:val="left"/>
    </w:pPr>
    <w:rPr>
      <w:rFonts w:ascii="方正仿宋_GBK" w:hAnsi="Calibri" w:eastAsia="方正仿宋_GBK"/>
      <w:sz w:val="28"/>
      <w:szCs w:val="22"/>
    </w:rPr>
  </w:style>
  <w:style w:type="paragraph" w:styleId="13">
    <w:name w:val="Body Text Indent"/>
    <w:basedOn w:val="1"/>
    <w:next w:val="14"/>
    <w:qFormat/>
    <w:uiPriority w:val="99"/>
    <w:pPr>
      <w:ind w:left="420" w:leftChars="200"/>
    </w:pPr>
  </w:style>
  <w:style w:type="paragraph" w:styleId="14">
    <w:name w:val="Body Text First Indent 2"/>
    <w:basedOn w:val="13"/>
    <w:qFormat/>
    <w:uiPriority w:val="0"/>
    <w:pPr>
      <w:spacing w:after="120" w:line="240" w:lineRule="auto"/>
      <w:ind w:left="420" w:leftChars="200" w:firstLine="420" w:firstLineChars="200"/>
    </w:pPr>
    <w:rPr>
      <w:rFonts w:ascii="Times New Roman"/>
      <w:sz w:val="21"/>
    </w:rPr>
  </w:style>
  <w:style w:type="paragraph" w:styleId="15">
    <w:name w:val="Plain Text"/>
    <w:basedOn w:val="1"/>
    <w:next w:val="1"/>
    <w:link w:val="77"/>
    <w:qFormat/>
    <w:uiPriority w:val="99"/>
    <w:rPr>
      <w:rFonts w:ascii="宋体" w:hAnsi="Courier New" w:cs="宋体"/>
    </w:rPr>
  </w:style>
  <w:style w:type="paragraph" w:styleId="16">
    <w:name w:val="Date"/>
    <w:basedOn w:val="1"/>
    <w:next w:val="1"/>
    <w:qFormat/>
    <w:uiPriority w:val="99"/>
    <w:pPr>
      <w:ind w:left="100" w:leftChars="2500"/>
    </w:pPr>
  </w:style>
  <w:style w:type="paragraph" w:styleId="17">
    <w:name w:val="Balloon Text"/>
    <w:basedOn w:val="1"/>
    <w:link w:val="69"/>
    <w:qFormat/>
    <w:uiPriority w:val="99"/>
    <w:rPr>
      <w:sz w:val="18"/>
      <w:szCs w:val="18"/>
    </w:rPr>
  </w:style>
  <w:style w:type="paragraph" w:styleId="18">
    <w:name w:val="footer"/>
    <w:basedOn w:val="1"/>
    <w:link w:val="72"/>
    <w:qFormat/>
    <w:uiPriority w:val="99"/>
    <w:pPr>
      <w:tabs>
        <w:tab w:val="center" w:pos="4153"/>
        <w:tab w:val="right" w:pos="8306"/>
      </w:tabs>
      <w:snapToGrid w:val="0"/>
      <w:jc w:val="left"/>
    </w:pPr>
    <w:rPr>
      <w:sz w:val="18"/>
      <w:szCs w:val="18"/>
    </w:rPr>
  </w:style>
  <w:style w:type="paragraph" w:styleId="19">
    <w:name w:val="header"/>
    <w:basedOn w:val="1"/>
    <w:link w:val="71"/>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99"/>
    <w:pPr>
      <w:jc w:val="left"/>
    </w:pPr>
    <w:rPr>
      <w:b/>
      <w:bCs/>
      <w:caps/>
      <w:sz w:val="20"/>
      <w:szCs w:val="20"/>
    </w:rPr>
  </w:style>
  <w:style w:type="paragraph" w:styleId="21">
    <w:name w:val="toc 2"/>
    <w:basedOn w:val="1"/>
    <w:next w:val="1"/>
    <w:qFormat/>
    <w:uiPriority w:val="99"/>
    <w:pPr>
      <w:tabs>
        <w:tab w:val="right" w:leader="dot" w:pos="9628"/>
      </w:tabs>
      <w:spacing w:line="260" w:lineRule="exact"/>
      <w:ind w:left="210"/>
      <w:jc w:val="left"/>
    </w:pPr>
    <w:rPr>
      <w:smallCaps/>
      <w:sz w:val="20"/>
      <w:szCs w:val="20"/>
    </w:rPr>
  </w:style>
  <w:style w:type="paragraph" w:styleId="22">
    <w:name w:val="Message Header"/>
    <w:basedOn w:val="1"/>
    <w:link w:val="53"/>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23">
    <w:name w:val="Normal (Web)"/>
    <w:basedOn w:val="1"/>
    <w:qFormat/>
    <w:uiPriority w:val="99"/>
    <w:pPr>
      <w:widowControl/>
      <w:jc w:val="left"/>
    </w:pPr>
    <w:rPr>
      <w:rFonts w:ascii="Verdana" w:hAnsi="Verdana" w:cs="Verdana"/>
      <w:kern w:val="0"/>
      <w:sz w:val="24"/>
      <w:szCs w:val="24"/>
    </w:rPr>
  </w:style>
  <w:style w:type="paragraph" w:styleId="24">
    <w:name w:val="annotation subject"/>
    <w:basedOn w:val="12"/>
    <w:next w:val="12"/>
    <w:link w:val="75"/>
    <w:unhideWhenUsed/>
    <w:qFormat/>
    <w:uiPriority w:val="99"/>
    <w:rPr>
      <w:b/>
      <w:bCs/>
    </w:rPr>
  </w:style>
  <w:style w:type="paragraph" w:styleId="25">
    <w:name w:val="Body Text First Indent"/>
    <w:basedOn w:val="2"/>
    <w:qFormat/>
    <w:uiPriority w:val="0"/>
    <w:pPr>
      <w:ind w:firstLine="420" w:firstLineChars="100"/>
    </w:pPr>
    <w:rPr>
      <w:rFonts w:eastAsia="仿宋_GB2312"/>
      <w:sz w:val="30"/>
      <w:szCs w:val="24"/>
    </w:r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0"/>
    <w:rPr>
      <w:b/>
      <w:bCs/>
    </w:rPr>
  </w:style>
  <w:style w:type="character" w:styleId="30">
    <w:name w:val="FollowedHyperlink"/>
    <w:basedOn w:val="28"/>
    <w:qFormat/>
    <w:uiPriority w:val="99"/>
    <w:rPr>
      <w:color w:val="333333"/>
      <w:u w:val="none"/>
    </w:rPr>
  </w:style>
  <w:style w:type="character" w:styleId="31">
    <w:name w:val="Emphasis"/>
    <w:basedOn w:val="28"/>
    <w:qFormat/>
    <w:uiPriority w:val="0"/>
  </w:style>
  <w:style w:type="character" w:styleId="32">
    <w:name w:val="HTML Definition"/>
    <w:basedOn w:val="28"/>
    <w:qFormat/>
    <w:uiPriority w:val="0"/>
    <w:rPr>
      <w:i/>
      <w:iCs/>
    </w:rPr>
  </w:style>
  <w:style w:type="character" w:styleId="33">
    <w:name w:val="Hyperlink"/>
    <w:qFormat/>
    <w:uiPriority w:val="99"/>
    <w:rPr>
      <w:color w:val="auto"/>
      <w:u w:val="none"/>
    </w:rPr>
  </w:style>
  <w:style w:type="character" w:styleId="34">
    <w:name w:val="HTML Code"/>
    <w:basedOn w:val="28"/>
    <w:qFormat/>
    <w:uiPriority w:val="0"/>
    <w:rPr>
      <w:rFonts w:hint="default" w:ascii="Consolas" w:hAnsi="Consolas" w:eastAsia="Consolas" w:cs="Consolas"/>
      <w:color w:val="C7254E"/>
      <w:sz w:val="21"/>
      <w:szCs w:val="21"/>
      <w:shd w:val="clear" w:color="auto" w:fill="F9F2F4"/>
    </w:rPr>
  </w:style>
  <w:style w:type="character" w:styleId="35">
    <w:name w:val="annotation reference"/>
    <w:basedOn w:val="28"/>
    <w:unhideWhenUsed/>
    <w:qFormat/>
    <w:uiPriority w:val="99"/>
    <w:rPr>
      <w:sz w:val="21"/>
      <w:szCs w:val="21"/>
    </w:rPr>
  </w:style>
  <w:style w:type="character" w:styleId="36">
    <w:name w:val="HTML Cite"/>
    <w:qFormat/>
    <w:uiPriority w:val="0"/>
    <w:rPr>
      <w:color w:val="008000"/>
      <w:bdr w:val="single" w:color="EBEBEB" w:sz="6" w:space="0"/>
    </w:rPr>
  </w:style>
  <w:style w:type="character" w:styleId="37">
    <w:name w:val="HTML Keyboard"/>
    <w:basedOn w:val="28"/>
    <w:qFormat/>
    <w:uiPriority w:val="0"/>
    <w:rPr>
      <w:rFonts w:ascii="Consolas" w:hAnsi="Consolas" w:eastAsia="Consolas" w:cs="Consolas"/>
      <w:color w:val="FFFFFF"/>
      <w:sz w:val="21"/>
      <w:szCs w:val="21"/>
      <w:shd w:val="clear" w:color="auto" w:fill="333333"/>
    </w:rPr>
  </w:style>
  <w:style w:type="character" w:styleId="38">
    <w:name w:val="HTML Sample"/>
    <w:basedOn w:val="28"/>
    <w:qFormat/>
    <w:uiPriority w:val="0"/>
    <w:rPr>
      <w:rFonts w:hint="default" w:ascii="Consolas" w:hAnsi="Consolas" w:eastAsia="Consolas" w:cs="Consolas"/>
      <w:sz w:val="21"/>
      <w:szCs w:val="21"/>
    </w:rPr>
  </w:style>
  <w:style w:type="paragraph" w:customStyle="1" w:styleId="39">
    <w:name w:val="Default"/>
    <w:qFormat/>
    <w:uiPriority w:val="0"/>
    <w:pPr>
      <w:widowControl w:val="0"/>
      <w:autoSpaceDE w:val="0"/>
      <w:autoSpaceDN w:val="0"/>
      <w:adjustRightInd w:val="0"/>
    </w:pPr>
    <w:rPr>
      <w:rFonts w:ascii="宋体" w:hAnsi="宋体" w:eastAsia="宋体" w:cs="Times New Roman"/>
      <w:color w:val="000000"/>
      <w:sz w:val="24"/>
      <w:szCs w:val="22"/>
      <w:lang w:val="en-US" w:eastAsia="zh-CN" w:bidi="ar-SA"/>
    </w:rPr>
  </w:style>
  <w:style w:type="paragraph" w:customStyle="1" w:styleId="40">
    <w:name w:val="图表目录1"/>
    <w:basedOn w:val="41"/>
    <w:next w:val="41"/>
    <w:qFormat/>
    <w:uiPriority w:val="0"/>
    <w:pPr>
      <w:ind w:left="200" w:leftChars="200" w:hanging="200" w:hangingChars="200"/>
    </w:pPr>
  </w:style>
  <w:style w:type="paragraph" w:customStyle="1" w:styleId="4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0"/>
    <w:qFormat/>
    <w:uiPriority w:val="0"/>
    <w:pPr>
      <w:widowControl w:val="0"/>
      <w:spacing w:after="200" w:line="276" w:lineRule="auto"/>
      <w:jc w:val="both"/>
    </w:pPr>
    <w:rPr>
      <w:rFonts w:ascii="Times New Roman" w:hAnsi="Times New Roman" w:eastAsia="仿宋_GB2312" w:cs="黑体"/>
      <w:kern w:val="2"/>
      <w:sz w:val="32"/>
      <w:szCs w:val="24"/>
      <w:lang w:val="en-US" w:eastAsia="zh-CN" w:bidi="ar-SA"/>
    </w:rPr>
  </w:style>
  <w:style w:type="paragraph" w:customStyle="1" w:styleId="42">
    <w:name w:val="p2"/>
    <w:basedOn w:val="1"/>
    <w:qFormat/>
    <w:uiPriority w:val="99"/>
    <w:pPr>
      <w:widowControl/>
      <w:spacing w:line="480" w:lineRule="auto"/>
      <w:ind w:firstLine="420"/>
      <w:jc w:val="left"/>
    </w:pPr>
    <w:rPr>
      <w:rFonts w:ascii="宋体" w:hAnsi="宋体" w:cs="宋体"/>
      <w:kern w:val="0"/>
    </w:rPr>
  </w:style>
  <w:style w:type="character" w:customStyle="1" w:styleId="43">
    <w:name w:val="font01"/>
    <w:basedOn w:val="28"/>
    <w:qFormat/>
    <w:uiPriority w:val="0"/>
    <w:rPr>
      <w:rFonts w:hint="eastAsia" w:ascii="宋体" w:hAnsi="宋体" w:eastAsia="宋体" w:cs="宋体"/>
      <w:color w:val="000000"/>
      <w:sz w:val="20"/>
      <w:szCs w:val="20"/>
      <w:u w:val="none"/>
      <w:vertAlign w:val="superscript"/>
    </w:rPr>
  </w:style>
  <w:style w:type="character" w:customStyle="1" w:styleId="44">
    <w:name w:val="font41"/>
    <w:basedOn w:val="28"/>
    <w:qFormat/>
    <w:uiPriority w:val="0"/>
    <w:rPr>
      <w:rFonts w:hint="eastAsia" w:ascii="宋体" w:hAnsi="宋体" w:eastAsia="宋体" w:cs="宋体"/>
      <w:color w:val="000000"/>
      <w:sz w:val="20"/>
      <w:szCs w:val="20"/>
      <w:u w:val="none"/>
    </w:rPr>
  </w:style>
  <w:style w:type="character" w:customStyle="1" w:styleId="45">
    <w:name w:val="font81"/>
    <w:basedOn w:val="28"/>
    <w:qFormat/>
    <w:uiPriority w:val="0"/>
    <w:rPr>
      <w:rFonts w:hint="eastAsia" w:ascii="宋体" w:hAnsi="宋体" w:eastAsia="宋体" w:cs="宋体"/>
      <w:color w:val="000000"/>
      <w:sz w:val="20"/>
      <w:szCs w:val="20"/>
      <w:u w:val="none"/>
    </w:rPr>
  </w:style>
  <w:style w:type="character" w:customStyle="1" w:styleId="46">
    <w:name w:val="font21"/>
    <w:basedOn w:val="28"/>
    <w:qFormat/>
    <w:uiPriority w:val="0"/>
    <w:rPr>
      <w:rFonts w:hint="eastAsia" w:ascii="宋体" w:hAnsi="宋体" w:eastAsia="宋体" w:cs="宋体"/>
      <w:b/>
      <w:color w:val="000000"/>
      <w:sz w:val="20"/>
      <w:szCs w:val="20"/>
      <w:u w:val="none"/>
    </w:rPr>
  </w:style>
  <w:style w:type="character" w:customStyle="1" w:styleId="47">
    <w:name w:val="font71"/>
    <w:basedOn w:val="28"/>
    <w:qFormat/>
    <w:uiPriority w:val="0"/>
    <w:rPr>
      <w:rFonts w:hint="eastAsia" w:ascii="宋体" w:hAnsi="宋体" w:eastAsia="宋体" w:cs="宋体"/>
      <w:color w:val="000000"/>
      <w:sz w:val="18"/>
      <w:szCs w:val="18"/>
      <w:u w:val="none"/>
    </w:rPr>
  </w:style>
  <w:style w:type="character" w:customStyle="1" w:styleId="48">
    <w:name w:val="font51"/>
    <w:basedOn w:val="28"/>
    <w:qFormat/>
    <w:uiPriority w:val="0"/>
    <w:rPr>
      <w:rFonts w:hint="eastAsia" w:ascii="宋体" w:hAnsi="宋体" w:eastAsia="宋体" w:cs="宋体"/>
      <w:color w:val="000000"/>
      <w:sz w:val="20"/>
      <w:szCs w:val="20"/>
      <w:u w:val="none"/>
    </w:rPr>
  </w:style>
  <w:style w:type="character" w:customStyle="1" w:styleId="49">
    <w:name w:val="font31"/>
    <w:basedOn w:val="28"/>
    <w:qFormat/>
    <w:uiPriority w:val="0"/>
    <w:rPr>
      <w:rFonts w:hint="default" w:ascii="Times New Roman" w:hAnsi="Times New Roman" w:cs="Times New Roman"/>
      <w:color w:val="000000"/>
      <w:sz w:val="20"/>
      <w:szCs w:val="20"/>
      <w:u w:val="none"/>
    </w:rPr>
  </w:style>
  <w:style w:type="character" w:customStyle="1" w:styleId="50">
    <w:name w:val="hover4"/>
    <w:basedOn w:val="28"/>
    <w:qFormat/>
    <w:uiPriority w:val="0"/>
    <w:rPr>
      <w:color w:val="999999"/>
    </w:rPr>
  </w:style>
  <w:style w:type="paragraph" w:customStyle="1" w:styleId="51">
    <w:name w:val="List Paragraph"/>
    <w:basedOn w:val="1"/>
    <w:qFormat/>
    <w:uiPriority w:val="34"/>
    <w:pPr>
      <w:ind w:firstLine="420"/>
    </w:pPr>
  </w:style>
  <w:style w:type="paragraph" w:customStyle="1" w:styleId="52">
    <w:name w:val="图表"/>
    <w:basedOn w:val="1"/>
    <w:qFormat/>
    <w:uiPriority w:val="0"/>
    <w:pPr>
      <w:spacing w:line="240" w:lineRule="exact"/>
    </w:pPr>
    <w:rPr>
      <w:sz w:val="18"/>
      <w:szCs w:val="20"/>
    </w:rPr>
  </w:style>
  <w:style w:type="character" w:customStyle="1" w:styleId="53">
    <w:name w:val="信息标题 字符"/>
    <w:basedOn w:val="28"/>
    <w:link w:val="22"/>
    <w:qFormat/>
    <w:uiPriority w:val="99"/>
    <w:rPr>
      <w:rFonts w:ascii="Cambria" w:hAnsi="Cambria" w:eastAsia="宋体" w:cs="Times New Roman"/>
      <w:kern w:val="2"/>
      <w:sz w:val="24"/>
      <w:szCs w:val="21"/>
      <w:shd w:val="pct20" w:color="auto" w:fill="auto"/>
    </w:rPr>
  </w:style>
  <w:style w:type="paragraph" w:customStyle="1" w:styleId="54">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5">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5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5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kern w:val="0"/>
      <w:sz w:val="20"/>
      <w:szCs w:val="20"/>
    </w:rPr>
  </w:style>
  <w:style w:type="paragraph" w:customStyle="1" w:styleId="5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5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6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rPr>
  </w:style>
  <w:style w:type="paragraph" w:customStyle="1" w:styleId="6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rPr>
  </w:style>
  <w:style w:type="paragraph" w:customStyle="1" w:styleId="6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64">
    <w:name w:val="xl7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5">
    <w:name w:val="xl7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6">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67">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68">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rFonts w:ascii="宋体" w:hAnsi="宋体" w:cs="宋体"/>
      <w:color w:val="000000"/>
      <w:kern w:val="0"/>
      <w:sz w:val="20"/>
      <w:szCs w:val="20"/>
    </w:rPr>
  </w:style>
  <w:style w:type="character" w:customStyle="1" w:styleId="69">
    <w:name w:val="批注框文本 字符"/>
    <w:basedOn w:val="28"/>
    <w:link w:val="17"/>
    <w:qFormat/>
    <w:uiPriority w:val="99"/>
    <w:rPr>
      <w:rFonts w:ascii="Times New Roman" w:hAnsi="Times New Roman" w:eastAsia="宋体" w:cs="Times New Roman"/>
      <w:kern w:val="2"/>
      <w:sz w:val="18"/>
      <w:szCs w:val="18"/>
    </w:rPr>
  </w:style>
  <w:style w:type="character" w:customStyle="1" w:styleId="70">
    <w:name w:val="标题 1 字符"/>
    <w:basedOn w:val="28"/>
    <w:link w:val="3"/>
    <w:qFormat/>
    <w:uiPriority w:val="9"/>
    <w:rPr>
      <w:rFonts w:ascii="方正仿宋_GBK" w:hAnsi="Calibri" w:eastAsia="方正仿宋_GBK" w:cs="Times New Roman"/>
      <w:b/>
      <w:bCs/>
      <w:kern w:val="44"/>
      <w:sz w:val="44"/>
      <w:szCs w:val="44"/>
    </w:rPr>
  </w:style>
  <w:style w:type="character" w:customStyle="1" w:styleId="71">
    <w:name w:val="页眉 字符"/>
    <w:basedOn w:val="28"/>
    <w:link w:val="19"/>
    <w:qFormat/>
    <w:uiPriority w:val="99"/>
    <w:rPr>
      <w:rFonts w:ascii="Times New Roman" w:hAnsi="Times New Roman" w:eastAsia="宋体" w:cs="Times New Roman"/>
      <w:kern w:val="2"/>
      <w:sz w:val="18"/>
      <w:szCs w:val="18"/>
    </w:rPr>
  </w:style>
  <w:style w:type="character" w:customStyle="1" w:styleId="72">
    <w:name w:val="页脚 字符"/>
    <w:basedOn w:val="28"/>
    <w:link w:val="18"/>
    <w:qFormat/>
    <w:uiPriority w:val="99"/>
    <w:rPr>
      <w:rFonts w:ascii="Times New Roman" w:hAnsi="Times New Roman" w:eastAsia="宋体" w:cs="Times New Roman"/>
      <w:kern w:val="2"/>
      <w:sz w:val="18"/>
      <w:szCs w:val="18"/>
    </w:rPr>
  </w:style>
  <w:style w:type="character" w:customStyle="1" w:styleId="73">
    <w:name w:val="Unresolved Mention"/>
    <w:basedOn w:val="28"/>
    <w:unhideWhenUsed/>
    <w:qFormat/>
    <w:uiPriority w:val="99"/>
    <w:rPr>
      <w:color w:val="605E5C"/>
      <w:shd w:val="clear" w:color="auto" w:fill="E1DFDD"/>
    </w:rPr>
  </w:style>
  <w:style w:type="character" w:customStyle="1" w:styleId="74">
    <w:name w:val="批注文字 字符"/>
    <w:basedOn w:val="28"/>
    <w:link w:val="12"/>
    <w:qFormat/>
    <w:uiPriority w:val="99"/>
    <w:rPr>
      <w:rFonts w:ascii="方正仿宋_GBK" w:hAnsi="Calibri" w:eastAsia="方正仿宋_GBK" w:cs="Times New Roman"/>
      <w:kern w:val="2"/>
      <w:sz w:val="28"/>
      <w:szCs w:val="22"/>
    </w:rPr>
  </w:style>
  <w:style w:type="character" w:customStyle="1" w:styleId="75">
    <w:name w:val="批注主题 字符"/>
    <w:basedOn w:val="74"/>
    <w:link w:val="24"/>
    <w:qFormat/>
    <w:uiPriority w:val="99"/>
    <w:rPr>
      <w:rFonts w:ascii="方正仿宋_GBK" w:hAnsi="Calibri" w:eastAsia="方正仿宋_GBK" w:cs="Times New Roman"/>
      <w:b/>
      <w:bCs/>
      <w:kern w:val="2"/>
      <w:sz w:val="28"/>
      <w:szCs w:val="22"/>
    </w:rPr>
  </w:style>
  <w:style w:type="paragraph" w:customStyle="1" w:styleId="76">
    <w:name w:val="Revision"/>
    <w:hidden/>
    <w:semiHidden/>
    <w:qFormat/>
    <w:uiPriority w:val="99"/>
    <w:rPr>
      <w:rFonts w:ascii="方正仿宋_GBK" w:hAnsi="Calibri" w:eastAsia="方正仿宋_GBK" w:cs="Times New Roman"/>
      <w:kern w:val="2"/>
      <w:sz w:val="28"/>
      <w:szCs w:val="22"/>
      <w:lang w:val="en-US" w:eastAsia="zh-CN" w:bidi="ar-SA"/>
    </w:rPr>
  </w:style>
  <w:style w:type="character" w:customStyle="1" w:styleId="77">
    <w:name w:val="纯文本 字符"/>
    <w:basedOn w:val="28"/>
    <w:link w:val="15"/>
    <w:qFormat/>
    <w:uiPriority w:val="99"/>
    <w:rPr>
      <w:rFonts w:ascii="宋体" w:hAnsi="Courier New" w:eastAsia="宋体" w:cs="宋体"/>
      <w:kern w:val="2"/>
      <w:sz w:val="21"/>
      <w:szCs w:val="21"/>
    </w:rPr>
  </w:style>
  <w:style w:type="table" w:customStyle="1" w:styleId="78">
    <w:name w:val="网格型1"/>
    <w:basedOn w:val="26"/>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9">
    <w:name w:val="font11"/>
    <w:basedOn w:val="28"/>
    <w:qFormat/>
    <w:uiPriority w:val="0"/>
    <w:rPr>
      <w:rFonts w:hint="default" w:ascii="Times New Roman" w:hAnsi="Times New Roman" w:cs="Times New Roman"/>
      <w:color w:val="000000"/>
      <w:sz w:val="20"/>
      <w:szCs w:val="20"/>
      <w:u w:val="none"/>
    </w:rPr>
  </w:style>
  <w:style w:type="paragraph" w:customStyle="1" w:styleId="80">
    <w:name w:val="Table Paragraph"/>
    <w:basedOn w:val="1"/>
    <w:qFormat/>
    <w:uiPriority w:val="1"/>
  </w:style>
  <w:style w:type="paragraph" w:customStyle="1" w:styleId="8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82">
    <w:name w:val="Normal (Web)"/>
    <w:basedOn w:val="1"/>
    <w:qFormat/>
    <w:uiPriority w:val="0"/>
    <w:pPr>
      <w:widowControl/>
      <w:spacing w:before="100" w:beforeAutospacing="1" w:after="100" w:afterAutospacing="1"/>
      <w:jc w:val="left"/>
    </w:pPr>
    <w:rPr>
      <w:rFonts w:ascii="宋体" w:hAnsi="宋体" w:cs="黑体"/>
      <w:kern w:val="0"/>
      <w:sz w:val="24"/>
      <w:szCs w:val="24"/>
    </w:rPr>
  </w:style>
  <w:style w:type="paragraph" w:customStyle="1" w:styleId="83">
    <w:name w:val="Char"/>
    <w:basedOn w:val="1"/>
    <w:qFormat/>
    <w:uiPriority w:val="0"/>
    <w:pPr>
      <w:pageBreakBefore/>
      <w:spacing w:line="360" w:lineRule="auto"/>
    </w:pPr>
    <w:rPr>
      <w:sz w:val="28"/>
    </w:rPr>
  </w:style>
  <w:style w:type="paragraph" w:customStyle="1" w:styleId="84">
    <w:name w:val="WPSOffice手动目录 1"/>
    <w:qFormat/>
    <w:uiPriority w:val="0"/>
    <w:pPr>
      <w:ind w:leftChars="0"/>
    </w:pPr>
    <w:rPr>
      <w:rFonts w:ascii="Times New Roman" w:hAnsi="Times New Roman" w:eastAsia="宋体" w:cs="Times New Roman"/>
      <w:sz w:val="20"/>
      <w:szCs w:val="20"/>
    </w:rPr>
  </w:style>
  <w:style w:type="paragraph" w:customStyle="1" w:styleId="85">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Times New Roman"/>
      <w:color w:val="000000"/>
      <w:kern w:val="2"/>
      <w:sz w:val="21"/>
      <w:szCs w:val="21"/>
      <w:lang w:val="en-US" w:eastAsia="zh-CN" w:bidi="ar-SA"/>
    </w:rPr>
  </w:style>
  <w:style w:type="paragraph" w:customStyle="1" w:styleId="86">
    <w:name w:val="p0"/>
    <w:basedOn w:val="1"/>
    <w:qFormat/>
    <w:uiPriority w:val="0"/>
    <w:pPr>
      <w:widowControl/>
    </w:pPr>
    <w:rPr>
      <w:rFonts w:ascii="Calibri" w:hAnsi="Calibri" w:eastAsia="宋体"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A6E58F-904F-4D3A-8931-0174C80C73B4}">
  <ds:schemaRefs/>
</ds:datastoreItem>
</file>

<file path=docProps/app.xml><?xml version="1.0" encoding="utf-8"?>
<Properties xmlns="http://schemas.openxmlformats.org/officeDocument/2006/extended-properties" xmlns:vt="http://schemas.openxmlformats.org/officeDocument/2006/docPropsVTypes">
  <Template>0.docx</Template>
  <Pages>2</Pages>
  <Words>599</Words>
  <Characters>665</Characters>
  <Lines>455</Lines>
  <Paragraphs>128</Paragraphs>
  <TotalTime>50</TotalTime>
  <ScaleCrop>false</ScaleCrop>
  <LinksUpToDate>false</LinksUpToDate>
  <CharactersWithSpaces>667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2018-08-28T02:46:00Z</dcterms:created>
  <dc:creator>没有故事</dc:creator>
  <cp:lastModifiedBy>Administrator</cp:lastModifiedBy>
  <cp:lastPrinted>2020-04-22T01:14:00Z</cp:lastPrinted>
  <dcterms:modified xsi:type="dcterms:W3CDTF">2025-05-19T07:13:57Z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F0958B6C308E4936A692BB8C93E8ABFE</vt:lpwstr>
  </property>
  <property fmtid="{D5CDD505-2E9C-101B-9397-08002B2CF9AE}" pid="4" name="KSOTemplateDocerSaveRecord">
    <vt:lpwstr>eyJoZGlkIjoiYzQ5OWNmOTVjY2I1YTVkODVkMDA4NGMwYjlhZWU5OTgiLCJ1c2VySWQiOiIzNTE3OTk3MDgifQ==</vt:lpwstr>
  </property>
</Properties>
</file>